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111265" w:rsidP="00E7723E">
      <w:pPr>
        <w:rPr>
          <w:sz w:val="40"/>
          <w:lang w:val="en-GB"/>
        </w:rPr>
      </w:pPr>
      <w:bookmarkStart w:id="0" w:name="_Toc11681706"/>
      <w:r>
        <w:rPr>
          <w:sz w:val="40"/>
          <w:lang w:val="en-GB"/>
        </w:rPr>
        <w:t>Testing</w:t>
      </w:r>
    </w:p>
    <w:p w:rsidR="00E7723E" w:rsidRDefault="00111265" w:rsidP="00E7723E">
      <w:pPr>
        <w:rPr>
          <w:lang w:val="en-GB"/>
        </w:rPr>
      </w:pPr>
      <w:r>
        <w:rPr>
          <w:lang w:val="en-GB"/>
        </w:rPr>
        <w:t>Introduction to the Test Plan Pro Forma</w:t>
      </w:r>
    </w:p>
    <w:p w:rsidR="00E7723E" w:rsidRDefault="00E7723E" w:rsidP="00E7723E">
      <w:pPr>
        <w:rPr>
          <w:lang w:val="en-GB"/>
        </w:rPr>
      </w:pPr>
    </w:p>
    <w:p w:rsidR="00E7723E" w:rsidRDefault="00E7723E">
      <w:pPr>
        <w:rPr>
          <w:lang w:val="en-GB"/>
        </w:rPr>
      </w:pPr>
      <w:r>
        <w:rPr>
          <w:lang w:val="en-GB"/>
        </w:rPr>
        <w:br w:type="page"/>
      </w:r>
    </w:p>
    <w:p w:rsidR="00111265" w:rsidRDefault="00382487">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7190367" w:history="1">
        <w:r w:rsidR="00111265" w:rsidRPr="00194F62">
          <w:rPr>
            <w:rStyle w:val="Hyperlink"/>
            <w:noProof/>
            <w:lang w:val="en-GB"/>
          </w:rPr>
          <w:t>Testing</w:t>
        </w:r>
        <w:r w:rsidR="00111265">
          <w:rPr>
            <w:noProof/>
            <w:webHidden/>
          </w:rPr>
          <w:tab/>
        </w:r>
        <w:r>
          <w:rPr>
            <w:noProof/>
            <w:webHidden/>
          </w:rPr>
          <w:fldChar w:fldCharType="begin"/>
        </w:r>
        <w:r w:rsidR="00111265">
          <w:rPr>
            <w:noProof/>
            <w:webHidden/>
          </w:rPr>
          <w:instrText xml:space="preserve"> PAGEREF _Toc17190367 \h </w:instrText>
        </w:r>
        <w:r>
          <w:rPr>
            <w:noProof/>
            <w:webHidden/>
          </w:rPr>
        </w:r>
        <w:r>
          <w:rPr>
            <w:noProof/>
            <w:webHidden/>
          </w:rPr>
          <w:fldChar w:fldCharType="separate"/>
        </w:r>
        <w:r w:rsidR="00111265">
          <w:rPr>
            <w:noProof/>
            <w:webHidden/>
          </w:rPr>
          <w:t>1</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68" w:history="1">
        <w:r w:rsidR="00111265" w:rsidRPr="00194F62">
          <w:rPr>
            <w:rStyle w:val="Hyperlink"/>
            <w:noProof/>
            <w:lang w:val="en-GB"/>
          </w:rPr>
          <w:t>Errors are good!</w:t>
        </w:r>
        <w:r w:rsidR="00111265">
          <w:rPr>
            <w:noProof/>
            <w:webHidden/>
          </w:rPr>
          <w:tab/>
        </w:r>
        <w:r>
          <w:rPr>
            <w:noProof/>
            <w:webHidden/>
          </w:rPr>
          <w:fldChar w:fldCharType="begin"/>
        </w:r>
        <w:r w:rsidR="00111265">
          <w:rPr>
            <w:noProof/>
            <w:webHidden/>
          </w:rPr>
          <w:instrText xml:space="preserve"> PAGEREF _Toc17190368 \h </w:instrText>
        </w:r>
        <w:r>
          <w:rPr>
            <w:noProof/>
            <w:webHidden/>
          </w:rPr>
        </w:r>
        <w:r>
          <w:rPr>
            <w:noProof/>
            <w:webHidden/>
          </w:rPr>
          <w:fldChar w:fldCharType="separate"/>
        </w:r>
        <w:r w:rsidR="00111265">
          <w:rPr>
            <w:noProof/>
            <w:webHidden/>
          </w:rPr>
          <w:t>1</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69" w:history="1">
        <w:r w:rsidR="00111265" w:rsidRPr="00194F62">
          <w:rPr>
            <w:rStyle w:val="Hyperlink"/>
            <w:noProof/>
            <w:lang w:val="en-GB"/>
          </w:rPr>
          <w:t>When to Test</w:t>
        </w:r>
        <w:r w:rsidR="00111265">
          <w:rPr>
            <w:noProof/>
            <w:webHidden/>
          </w:rPr>
          <w:tab/>
        </w:r>
        <w:r>
          <w:rPr>
            <w:noProof/>
            <w:webHidden/>
          </w:rPr>
          <w:fldChar w:fldCharType="begin"/>
        </w:r>
        <w:r w:rsidR="00111265">
          <w:rPr>
            <w:noProof/>
            <w:webHidden/>
          </w:rPr>
          <w:instrText xml:space="preserve"> PAGEREF _Toc17190369 \h </w:instrText>
        </w:r>
        <w:r>
          <w:rPr>
            <w:noProof/>
            <w:webHidden/>
          </w:rPr>
        </w:r>
        <w:r>
          <w:rPr>
            <w:noProof/>
            <w:webHidden/>
          </w:rPr>
          <w:fldChar w:fldCharType="separate"/>
        </w:r>
        <w:r w:rsidR="00111265">
          <w:rPr>
            <w:noProof/>
            <w:webHidden/>
          </w:rPr>
          <w:t>3</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0" w:history="1">
        <w:r w:rsidR="00111265" w:rsidRPr="00194F62">
          <w:rPr>
            <w:rStyle w:val="Hyperlink"/>
            <w:noProof/>
            <w:lang w:val="en-GB"/>
          </w:rPr>
          <w:t>Why do we test?</w:t>
        </w:r>
        <w:r w:rsidR="00111265">
          <w:rPr>
            <w:noProof/>
            <w:webHidden/>
          </w:rPr>
          <w:tab/>
        </w:r>
        <w:r>
          <w:rPr>
            <w:noProof/>
            <w:webHidden/>
          </w:rPr>
          <w:fldChar w:fldCharType="begin"/>
        </w:r>
        <w:r w:rsidR="00111265">
          <w:rPr>
            <w:noProof/>
            <w:webHidden/>
          </w:rPr>
          <w:instrText xml:space="preserve"> PAGEREF _Toc17190370 \h </w:instrText>
        </w:r>
        <w:r>
          <w:rPr>
            <w:noProof/>
            <w:webHidden/>
          </w:rPr>
        </w:r>
        <w:r>
          <w:rPr>
            <w:noProof/>
            <w:webHidden/>
          </w:rPr>
          <w:fldChar w:fldCharType="separate"/>
        </w:r>
        <w:r w:rsidR="00111265">
          <w:rPr>
            <w:noProof/>
            <w:webHidden/>
          </w:rPr>
          <w:t>3</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1" w:history="1">
        <w:r w:rsidR="00111265" w:rsidRPr="00194F62">
          <w:rPr>
            <w:rStyle w:val="Hyperlink"/>
            <w:noProof/>
            <w:lang w:val="en-GB"/>
          </w:rPr>
          <w:t>What do we test?</w:t>
        </w:r>
        <w:r w:rsidR="00111265">
          <w:rPr>
            <w:noProof/>
            <w:webHidden/>
          </w:rPr>
          <w:tab/>
        </w:r>
        <w:r>
          <w:rPr>
            <w:noProof/>
            <w:webHidden/>
          </w:rPr>
          <w:fldChar w:fldCharType="begin"/>
        </w:r>
        <w:r w:rsidR="00111265">
          <w:rPr>
            <w:noProof/>
            <w:webHidden/>
          </w:rPr>
          <w:instrText xml:space="preserve"> PAGEREF _Toc17190371 \h </w:instrText>
        </w:r>
        <w:r>
          <w:rPr>
            <w:noProof/>
            <w:webHidden/>
          </w:rPr>
        </w:r>
        <w:r>
          <w:rPr>
            <w:noProof/>
            <w:webHidden/>
          </w:rPr>
          <w:fldChar w:fldCharType="separate"/>
        </w:r>
        <w:r w:rsidR="00111265">
          <w:rPr>
            <w:noProof/>
            <w:webHidden/>
          </w:rPr>
          <w:t>3</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2" w:history="1">
        <w:r w:rsidR="00111265" w:rsidRPr="00194F62">
          <w:rPr>
            <w:rStyle w:val="Hyperlink"/>
            <w:noProof/>
            <w:lang w:val="en-GB"/>
          </w:rPr>
          <w:t>System Testing</w:t>
        </w:r>
        <w:r w:rsidR="00111265">
          <w:rPr>
            <w:noProof/>
            <w:webHidden/>
          </w:rPr>
          <w:tab/>
        </w:r>
        <w:r>
          <w:rPr>
            <w:noProof/>
            <w:webHidden/>
          </w:rPr>
          <w:fldChar w:fldCharType="begin"/>
        </w:r>
        <w:r w:rsidR="00111265">
          <w:rPr>
            <w:noProof/>
            <w:webHidden/>
          </w:rPr>
          <w:instrText xml:space="preserve"> PAGEREF _Toc17190372 \h </w:instrText>
        </w:r>
        <w:r>
          <w:rPr>
            <w:noProof/>
            <w:webHidden/>
          </w:rPr>
        </w:r>
        <w:r>
          <w:rPr>
            <w:noProof/>
            <w:webHidden/>
          </w:rPr>
          <w:fldChar w:fldCharType="separate"/>
        </w:r>
        <w:r w:rsidR="00111265">
          <w:rPr>
            <w:noProof/>
            <w:webHidden/>
          </w:rPr>
          <w:t>4</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3" w:history="1">
        <w:r w:rsidR="00111265" w:rsidRPr="00194F62">
          <w:rPr>
            <w:rStyle w:val="Hyperlink"/>
            <w:noProof/>
            <w:lang w:val="en-GB"/>
          </w:rPr>
          <w:t>Is your code correct?</w:t>
        </w:r>
        <w:r w:rsidR="00111265">
          <w:rPr>
            <w:noProof/>
            <w:webHidden/>
          </w:rPr>
          <w:tab/>
        </w:r>
        <w:r>
          <w:rPr>
            <w:noProof/>
            <w:webHidden/>
          </w:rPr>
          <w:fldChar w:fldCharType="begin"/>
        </w:r>
        <w:r w:rsidR="00111265">
          <w:rPr>
            <w:noProof/>
            <w:webHidden/>
          </w:rPr>
          <w:instrText xml:space="preserve"> PAGEREF _Toc17190373 \h </w:instrText>
        </w:r>
        <w:r>
          <w:rPr>
            <w:noProof/>
            <w:webHidden/>
          </w:rPr>
        </w:r>
        <w:r>
          <w:rPr>
            <w:noProof/>
            <w:webHidden/>
          </w:rPr>
          <w:fldChar w:fldCharType="separate"/>
        </w:r>
        <w:r w:rsidR="00111265">
          <w:rPr>
            <w:noProof/>
            <w:webHidden/>
          </w:rPr>
          <w:t>4</w:t>
        </w:r>
        <w:r>
          <w:rPr>
            <w:noProof/>
            <w:webHidden/>
          </w:rPr>
          <w:fldChar w:fldCharType="end"/>
        </w:r>
      </w:hyperlink>
    </w:p>
    <w:p w:rsidR="00111265" w:rsidRDefault="00382487">
      <w:pPr>
        <w:pStyle w:val="TOC3"/>
        <w:tabs>
          <w:tab w:val="right" w:leader="dot" w:pos="9350"/>
        </w:tabs>
        <w:rPr>
          <w:rFonts w:eastAsiaTheme="minorEastAsia"/>
          <w:noProof/>
          <w:lang w:val="en-GB" w:eastAsia="en-GB"/>
        </w:rPr>
      </w:pPr>
      <w:hyperlink w:anchor="_Toc17190374" w:history="1">
        <w:r w:rsidR="00111265" w:rsidRPr="00194F62">
          <w:rPr>
            <w:rStyle w:val="Hyperlink"/>
            <w:noProof/>
            <w:lang w:val="en-GB"/>
          </w:rPr>
          <w:t>Black Box Testing</w:t>
        </w:r>
        <w:r w:rsidR="00111265">
          <w:rPr>
            <w:noProof/>
            <w:webHidden/>
          </w:rPr>
          <w:tab/>
        </w:r>
        <w:r>
          <w:rPr>
            <w:noProof/>
            <w:webHidden/>
          </w:rPr>
          <w:fldChar w:fldCharType="begin"/>
        </w:r>
        <w:r w:rsidR="00111265">
          <w:rPr>
            <w:noProof/>
            <w:webHidden/>
          </w:rPr>
          <w:instrText xml:space="preserve"> PAGEREF _Toc17190374 \h </w:instrText>
        </w:r>
        <w:r>
          <w:rPr>
            <w:noProof/>
            <w:webHidden/>
          </w:rPr>
        </w:r>
        <w:r>
          <w:rPr>
            <w:noProof/>
            <w:webHidden/>
          </w:rPr>
          <w:fldChar w:fldCharType="separate"/>
        </w:r>
        <w:r w:rsidR="00111265">
          <w:rPr>
            <w:noProof/>
            <w:webHidden/>
          </w:rPr>
          <w:t>4</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5" w:history="1">
        <w:r w:rsidR="00111265" w:rsidRPr="00194F62">
          <w:rPr>
            <w:rStyle w:val="Hyperlink"/>
            <w:noProof/>
            <w:lang w:val="en-GB"/>
          </w:rPr>
          <w:t>Completing the Test Plan &amp; Log</w:t>
        </w:r>
        <w:r w:rsidR="00111265">
          <w:rPr>
            <w:noProof/>
            <w:webHidden/>
          </w:rPr>
          <w:tab/>
        </w:r>
        <w:r>
          <w:rPr>
            <w:noProof/>
            <w:webHidden/>
          </w:rPr>
          <w:fldChar w:fldCharType="begin"/>
        </w:r>
        <w:r w:rsidR="00111265">
          <w:rPr>
            <w:noProof/>
            <w:webHidden/>
          </w:rPr>
          <w:instrText xml:space="preserve"> PAGEREF _Toc17190375 \h </w:instrText>
        </w:r>
        <w:r>
          <w:rPr>
            <w:noProof/>
            <w:webHidden/>
          </w:rPr>
        </w:r>
        <w:r>
          <w:rPr>
            <w:noProof/>
            <w:webHidden/>
          </w:rPr>
          <w:fldChar w:fldCharType="separate"/>
        </w:r>
        <w:r w:rsidR="00111265">
          <w:rPr>
            <w:noProof/>
            <w:webHidden/>
          </w:rPr>
          <w:t>4</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6" w:history="1">
        <w:r w:rsidR="00111265" w:rsidRPr="00194F62">
          <w:rPr>
            <w:rStyle w:val="Hyperlink"/>
            <w:noProof/>
            <w:lang w:val="en-GB"/>
          </w:rPr>
          <w:t>Description of Item to be Tested</w:t>
        </w:r>
        <w:r w:rsidR="00111265">
          <w:rPr>
            <w:noProof/>
            <w:webHidden/>
          </w:rPr>
          <w:tab/>
        </w:r>
        <w:r>
          <w:rPr>
            <w:noProof/>
            <w:webHidden/>
          </w:rPr>
          <w:fldChar w:fldCharType="begin"/>
        </w:r>
        <w:r w:rsidR="00111265">
          <w:rPr>
            <w:noProof/>
            <w:webHidden/>
          </w:rPr>
          <w:instrText xml:space="preserve"> PAGEREF _Toc17190376 \h </w:instrText>
        </w:r>
        <w:r>
          <w:rPr>
            <w:noProof/>
            <w:webHidden/>
          </w:rPr>
        </w:r>
        <w:r>
          <w:rPr>
            <w:noProof/>
            <w:webHidden/>
          </w:rPr>
          <w:fldChar w:fldCharType="separate"/>
        </w:r>
        <w:r w:rsidR="00111265">
          <w:rPr>
            <w:noProof/>
            <w:webHidden/>
          </w:rPr>
          <w:t>5</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7" w:history="1">
        <w:r w:rsidR="00111265" w:rsidRPr="00194F62">
          <w:rPr>
            <w:rStyle w:val="Hyperlink"/>
            <w:noProof/>
            <w:lang w:val="en-GB"/>
          </w:rPr>
          <w:t>Extreme Min(imum)</w:t>
        </w:r>
        <w:r w:rsidR="00111265">
          <w:rPr>
            <w:noProof/>
            <w:webHidden/>
          </w:rPr>
          <w:tab/>
        </w:r>
        <w:r>
          <w:rPr>
            <w:noProof/>
            <w:webHidden/>
          </w:rPr>
          <w:fldChar w:fldCharType="begin"/>
        </w:r>
        <w:r w:rsidR="00111265">
          <w:rPr>
            <w:noProof/>
            <w:webHidden/>
          </w:rPr>
          <w:instrText xml:space="preserve"> PAGEREF _Toc17190377 \h </w:instrText>
        </w:r>
        <w:r>
          <w:rPr>
            <w:noProof/>
            <w:webHidden/>
          </w:rPr>
        </w:r>
        <w:r>
          <w:rPr>
            <w:noProof/>
            <w:webHidden/>
          </w:rPr>
          <w:fldChar w:fldCharType="separate"/>
        </w:r>
        <w:r w:rsidR="00111265">
          <w:rPr>
            <w:noProof/>
            <w:webHidden/>
          </w:rPr>
          <w:t>5</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8" w:history="1">
        <w:r w:rsidR="00111265" w:rsidRPr="00194F62">
          <w:rPr>
            <w:rStyle w:val="Hyperlink"/>
            <w:noProof/>
            <w:lang w:val="en-GB"/>
          </w:rPr>
          <w:t>Min (Boundary)</w:t>
        </w:r>
        <w:r w:rsidR="00111265">
          <w:rPr>
            <w:noProof/>
            <w:webHidden/>
          </w:rPr>
          <w:tab/>
        </w:r>
        <w:r>
          <w:rPr>
            <w:noProof/>
            <w:webHidden/>
          </w:rPr>
          <w:fldChar w:fldCharType="begin"/>
        </w:r>
        <w:r w:rsidR="00111265">
          <w:rPr>
            <w:noProof/>
            <w:webHidden/>
          </w:rPr>
          <w:instrText xml:space="preserve"> PAGEREF _Toc17190378 \h </w:instrText>
        </w:r>
        <w:r>
          <w:rPr>
            <w:noProof/>
            <w:webHidden/>
          </w:rPr>
        </w:r>
        <w:r>
          <w:rPr>
            <w:noProof/>
            <w:webHidden/>
          </w:rPr>
          <w:fldChar w:fldCharType="separate"/>
        </w:r>
        <w:r w:rsidR="00111265">
          <w:rPr>
            <w:noProof/>
            <w:webHidden/>
          </w:rPr>
          <w:t>6</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79" w:history="1">
        <w:r w:rsidR="00111265" w:rsidRPr="00194F62">
          <w:rPr>
            <w:rStyle w:val="Hyperlink"/>
            <w:noProof/>
            <w:lang w:val="en-GB"/>
          </w:rPr>
          <w:t>Max (Boundary)</w:t>
        </w:r>
        <w:r w:rsidR="00111265">
          <w:rPr>
            <w:noProof/>
            <w:webHidden/>
          </w:rPr>
          <w:tab/>
        </w:r>
        <w:r>
          <w:rPr>
            <w:noProof/>
            <w:webHidden/>
          </w:rPr>
          <w:fldChar w:fldCharType="begin"/>
        </w:r>
        <w:r w:rsidR="00111265">
          <w:rPr>
            <w:noProof/>
            <w:webHidden/>
          </w:rPr>
          <w:instrText xml:space="preserve"> PAGEREF _Toc17190379 \h </w:instrText>
        </w:r>
        <w:r>
          <w:rPr>
            <w:noProof/>
            <w:webHidden/>
          </w:rPr>
        </w:r>
        <w:r>
          <w:rPr>
            <w:noProof/>
            <w:webHidden/>
          </w:rPr>
          <w:fldChar w:fldCharType="separate"/>
        </w:r>
        <w:r w:rsidR="00111265">
          <w:rPr>
            <w:noProof/>
            <w:webHidden/>
          </w:rPr>
          <w:t>7</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80" w:history="1">
        <w:r w:rsidR="00111265" w:rsidRPr="00194F62">
          <w:rPr>
            <w:rStyle w:val="Hyperlink"/>
            <w:noProof/>
            <w:lang w:val="en-GB"/>
          </w:rPr>
          <w:t>Mid</w:t>
        </w:r>
        <w:r w:rsidR="00111265">
          <w:rPr>
            <w:noProof/>
            <w:webHidden/>
          </w:rPr>
          <w:tab/>
        </w:r>
        <w:r>
          <w:rPr>
            <w:noProof/>
            <w:webHidden/>
          </w:rPr>
          <w:fldChar w:fldCharType="begin"/>
        </w:r>
        <w:r w:rsidR="00111265">
          <w:rPr>
            <w:noProof/>
            <w:webHidden/>
          </w:rPr>
          <w:instrText xml:space="preserve"> PAGEREF _Toc17190380 \h </w:instrText>
        </w:r>
        <w:r>
          <w:rPr>
            <w:noProof/>
            <w:webHidden/>
          </w:rPr>
        </w:r>
        <w:r>
          <w:rPr>
            <w:noProof/>
            <w:webHidden/>
          </w:rPr>
          <w:fldChar w:fldCharType="separate"/>
        </w:r>
        <w:r w:rsidR="00111265">
          <w:rPr>
            <w:noProof/>
            <w:webHidden/>
          </w:rPr>
          <w:t>7</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81" w:history="1">
        <w:r w:rsidR="00111265" w:rsidRPr="00194F62">
          <w:rPr>
            <w:rStyle w:val="Hyperlink"/>
            <w:noProof/>
            <w:lang w:val="en-GB"/>
          </w:rPr>
          <w:t>Extreme Max</w:t>
        </w:r>
        <w:r w:rsidR="00111265">
          <w:rPr>
            <w:noProof/>
            <w:webHidden/>
          </w:rPr>
          <w:tab/>
        </w:r>
        <w:r>
          <w:rPr>
            <w:noProof/>
            <w:webHidden/>
          </w:rPr>
          <w:fldChar w:fldCharType="begin"/>
        </w:r>
        <w:r w:rsidR="00111265">
          <w:rPr>
            <w:noProof/>
            <w:webHidden/>
          </w:rPr>
          <w:instrText xml:space="preserve"> PAGEREF _Toc17190381 \h </w:instrText>
        </w:r>
        <w:r>
          <w:rPr>
            <w:noProof/>
            <w:webHidden/>
          </w:rPr>
        </w:r>
        <w:r>
          <w:rPr>
            <w:noProof/>
            <w:webHidden/>
          </w:rPr>
          <w:fldChar w:fldCharType="separate"/>
        </w:r>
        <w:r w:rsidR="00111265">
          <w:rPr>
            <w:noProof/>
            <w:webHidden/>
          </w:rPr>
          <w:t>8</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82" w:history="1">
        <w:r w:rsidR="00111265" w:rsidRPr="00194F62">
          <w:rPr>
            <w:rStyle w:val="Hyperlink"/>
            <w:noProof/>
            <w:lang w:val="en-GB"/>
          </w:rPr>
          <w:t>Invalid Data Type</w:t>
        </w:r>
        <w:r w:rsidR="00111265">
          <w:rPr>
            <w:noProof/>
            <w:webHidden/>
          </w:rPr>
          <w:tab/>
        </w:r>
        <w:r>
          <w:rPr>
            <w:noProof/>
            <w:webHidden/>
          </w:rPr>
          <w:fldChar w:fldCharType="begin"/>
        </w:r>
        <w:r w:rsidR="00111265">
          <w:rPr>
            <w:noProof/>
            <w:webHidden/>
          </w:rPr>
          <w:instrText xml:space="preserve"> PAGEREF _Toc17190382 \h </w:instrText>
        </w:r>
        <w:r>
          <w:rPr>
            <w:noProof/>
            <w:webHidden/>
          </w:rPr>
        </w:r>
        <w:r>
          <w:rPr>
            <w:noProof/>
            <w:webHidden/>
          </w:rPr>
          <w:fldChar w:fldCharType="separate"/>
        </w:r>
        <w:r w:rsidR="00111265">
          <w:rPr>
            <w:noProof/>
            <w:webHidden/>
          </w:rPr>
          <w:t>9</w:t>
        </w:r>
        <w:r>
          <w:rPr>
            <w:noProof/>
            <w:webHidden/>
          </w:rPr>
          <w:fldChar w:fldCharType="end"/>
        </w:r>
      </w:hyperlink>
    </w:p>
    <w:p w:rsidR="00111265" w:rsidRDefault="00382487">
      <w:pPr>
        <w:pStyle w:val="TOC2"/>
        <w:tabs>
          <w:tab w:val="right" w:leader="dot" w:pos="9350"/>
        </w:tabs>
        <w:rPr>
          <w:rFonts w:eastAsiaTheme="minorEastAsia"/>
          <w:noProof/>
          <w:lang w:val="en-GB" w:eastAsia="en-GB"/>
        </w:rPr>
      </w:pPr>
      <w:hyperlink w:anchor="_Toc17190383" w:history="1">
        <w:r w:rsidR="00111265" w:rsidRPr="00194F62">
          <w:rPr>
            <w:rStyle w:val="Hyperlink"/>
            <w:noProof/>
            <w:lang w:val="en-GB"/>
          </w:rPr>
          <w:t>Other Tests</w:t>
        </w:r>
        <w:r w:rsidR="00111265">
          <w:rPr>
            <w:noProof/>
            <w:webHidden/>
          </w:rPr>
          <w:tab/>
        </w:r>
        <w:r>
          <w:rPr>
            <w:noProof/>
            <w:webHidden/>
          </w:rPr>
          <w:fldChar w:fldCharType="begin"/>
        </w:r>
        <w:r w:rsidR="00111265">
          <w:rPr>
            <w:noProof/>
            <w:webHidden/>
          </w:rPr>
          <w:instrText xml:space="preserve"> PAGEREF _Toc17190383 \h </w:instrText>
        </w:r>
        <w:r>
          <w:rPr>
            <w:noProof/>
            <w:webHidden/>
          </w:rPr>
        </w:r>
        <w:r>
          <w:rPr>
            <w:noProof/>
            <w:webHidden/>
          </w:rPr>
          <w:fldChar w:fldCharType="separate"/>
        </w:r>
        <w:r w:rsidR="00111265">
          <w:rPr>
            <w:noProof/>
            <w:webHidden/>
          </w:rPr>
          <w:t>10</w:t>
        </w:r>
        <w:r>
          <w:rPr>
            <w:noProof/>
            <w:webHidden/>
          </w:rPr>
          <w:fldChar w:fldCharType="end"/>
        </w:r>
      </w:hyperlink>
    </w:p>
    <w:p w:rsidR="00E7723E" w:rsidRDefault="00382487">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111265" w:rsidRPr="00111265" w:rsidRDefault="00111265" w:rsidP="00111265">
      <w:pPr>
        <w:pStyle w:val="Heading1"/>
        <w:rPr>
          <w:lang w:val="en-GB"/>
        </w:rPr>
      </w:pPr>
      <w:bookmarkStart w:id="1" w:name="_Toc17190367"/>
      <w:bookmarkEnd w:id="0"/>
      <w:r w:rsidRPr="00111265">
        <w:rPr>
          <w:lang w:val="en-GB"/>
        </w:rPr>
        <w:t>Testing</w:t>
      </w:r>
      <w:bookmarkEnd w:id="1"/>
    </w:p>
    <w:p w:rsidR="00111265" w:rsidRDefault="00111265" w:rsidP="00111265">
      <w:pPr>
        <w:rPr>
          <w:lang w:val="en-GB"/>
        </w:rPr>
      </w:pPr>
      <w:r>
        <w:rPr>
          <w:noProof/>
          <w:lang w:val="en-GB" w:eastAsia="en-GB"/>
        </w:rPr>
        <w:drawing>
          <wp:inline distT="0" distB="0" distL="0" distR="0">
            <wp:extent cx="5943600" cy="440502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5943600" cy="4405024"/>
                    </a:xfrm>
                    <a:prstGeom prst="rect">
                      <a:avLst/>
                    </a:prstGeom>
                    <a:noFill/>
                    <a:ln w="9525">
                      <a:noFill/>
                      <a:miter lim="800000"/>
                      <a:headEnd/>
                      <a:tailEnd/>
                    </a:ln>
                  </pic:spPr>
                </pic:pic>
              </a:graphicData>
            </a:graphic>
          </wp:inline>
        </w:drawing>
      </w:r>
    </w:p>
    <w:p w:rsidR="00111265" w:rsidRPr="00111265" w:rsidRDefault="00111265" w:rsidP="00111265">
      <w:pPr>
        <w:rPr>
          <w:lang w:val="en-GB"/>
        </w:rPr>
      </w:pPr>
      <w:r w:rsidRPr="00111265">
        <w:rPr>
          <w:lang w:val="en-GB"/>
        </w:rPr>
        <w:t>Testing is a very big and important topic when it comes to software development.</w:t>
      </w:r>
    </w:p>
    <w:p w:rsidR="00111265" w:rsidRPr="00111265" w:rsidRDefault="00111265" w:rsidP="00111265">
      <w:pPr>
        <w:rPr>
          <w:lang w:val="en-GB"/>
        </w:rPr>
      </w:pPr>
      <w:r w:rsidRPr="00111265">
        <w:rPr>
          <w:lang w:val="en-GB"/>
        </w:rPr>
        <w:t>Testing has a number of aspects that need to be considered.</w:t>
      </w:r>
    </w:p>
    <w:p w:rsidR="00111265" w:rsidRPr="00111265" w:rsidRDefault="00111265" w:rsidP="00111265">
      <w:pPr>
        <w:pStyle w:val="ListParagraph"/>
        <w:numPr>
          <w:ilvl w:val="0"/>
          <w:numId w:val="14"/>
        </w:numPr>
        <w:rPr>
          <w:lang w:val="en-GB"/>
        </w:rPr>
      </w:pPr>
      <w:r w:rsidRPr="00111265">
        <w:rPr>
          <w:lang w:val="en-GB"/>
        </w:rPr>
        <w:t>System stability – is the system going to crash or not?</w:t>
      </w:r>
    </w:p>
    <w:p w:rsidR="00111265" w:rsidRPr="00111265" w:rsidRDefault="00111265" w:rsidP="00111265">
      <w:pPr>
        <w:pStyle w:val="ListParagraph"/>
        <w:numPr>
          <w:ilvl w:val="0"/>
          <w:numId w:val="14"/>
        </w:numPr>
        <w:rPr>
          <w:lang w:val="en-GB"/>
        </w:rPr>
      </w:pPr>
      <w:r w:rsidRPr="00111265">
        <w:rPr>
          <w:lang w:val="en-GB"/>
        </w:rPr>
        <w:t>System usability – is the system easy to use?</w:t>
      </w:r>
    </w:p>
    <w:p w:rsidR="00111265" w:rsidRPr="00111265" w:rsidRDefault="00111265" w:rsidP="00111265">
      <w:pPr>
        <w:pStyle w:val="ListParagraph"/>
        <w:numPr>
          <w:ilvl w:val="0"/>
          <w:numId w:val="14"/>
        </w:numPr>
        <w:rPr>
          <w:lang w:val="en-GB"/>
        </w:rPr>
      </w:pPr>
      <w:r w:rsidRPr="00111265">
        <w:rPr>
          <w:lang w:val="en-GB"/>
        </w:rPr>
        <w:t>System security – is the data and code safe from hackers?</w:t>
      </w:r>
    </w:p>
    <w:p w:rsidR="00111265" w:rsidRPr="00111265" w:rsidRDefault="00111265" w:rsidP="00111265">
      <w:pPr>
        <w:rPr>
          <w:lang w:val="en-GB"/>
        </w:rPr>
      </w:pPr>
      <w:r w:rsidRPr="00111265">
        <w:rPr>
          <w:lang w:val="en-GB"/>
        </w:rPr>
        <w:t>Testing will never be the most exciting task in the world however it is one of the most important when it comes to programming.</w:t>
      </w:r>
    </w:p>
    <w:p w:rsidR="00111265" w:rsidRPr="00111265" w:rsidRDefault="00111265" w:rsidP="00111265">
      <w:pPr>
        <w:pStyle w:val="Heading2"/>
        <w:rPr>
          <w:lang w:val="en-GB"/>
        </w:rPr>
      </w:pPr>
      <w:bookmarkStart w:id="2" w:name="_Toc17190368"/>
      <w:r w:rsidRPr="00111265">
        <w:rPr>
          <w:lang w:val="en-GB"/>
        </w:rPr>
        <w:t>Errors are good!</w:t>
      </w:r>
      <w:bookmarkEnd w:id="2"/>
    </w:p>
    <w:p w:rsidR="00111265" w:rsidRPr="00111265" w:rsidRDefault="00111265" w:rsidP="00111265">
      <w:pPr>
        <w:rPr>
          <w:lang w:val="en-GB"/>
        </w:rPr>
      </w:pPr>
      <w:r w:rsidRPr="00111265">
        <w:rPr>
          <w:lang w:val="en-GB"/>
        </w:rPr>
        <w:t>The first thing that I want to say about testing is that errors are good.</w:t>
      </w:r>
    </w:p>
    <w:p w:rsidR="00111265" w:rsidRPr="00111265" w:rsidRDefault="00111265" w:rsidP="00111265">
      <w:pPr>
        <w:rPr>
          <w:lang w:val="en-GB"/>
        </w:rPr>
      </w:pPr>
      <w:r w:rsidRPr="00111265">
        <w:rPr>
          <w:lang w:val="en-GB"/>
        </w:rPr>
        <w:t>I do not know a single person who doesn’t make mistakes especially mistakes when creating computer based applications.</w:t>
      </w:r>
    </w:p>
    <w:p w:rsidR="00111265" w:rsidRPr="00111265" w:rsidRDefault="00111265" w:rsidP="00111265">
      <w:pPr>
        <w:rPr>
          <w:lang w:val="en-GB"/>
        </w:rPr>
      </w:pPr>
      <w:r w:rsidRPr="00111265">
        <w:rPr>
          <w:lang w:val="en-GB"/>
        </w:rPr>
        <w:lastRenderedPageBreak/>
        <w:t>If you create a system and tell me that you tested it and found no problems I simply won’t believe you.</w:t>
      </w:r>
    </w:p>
    <w:p w:rsidR="00111265" w:rsidRPr="00111265" w:rsidRDefault="00111265" w:rsidP="00111265">
      <w:pPr>
        <w:rPr>
          <w:lang w:val="en-GB"/>
        </w:rPr>
      </w:pPr>
      <w:r w:rsidRPr="00111265">
        <w:rPr>
          <w:lang w:val="en-GB"/>
        </w:rPr>
        <w:t>There is always something wrong with your work at some point in the design.</w:t>
      </w:r>
    </w:p>
    <w:p w:rsidR="00111265" w:rsidRPr="00111265" w:rsidRDefault="00111265" w:rsidP="00111265">
      <w:pPr>
        <w:rPr>
          <w:lang w:val="en-GB"/>
        </w:rPr>
      </w:pPr>
      <w:r w:rsidRPr="00111265">
        <w:rPr>
          <w:lang w:val="en-GB"/>
        </w:rPr>
        <w:t>If it isn’t an actual fault then there will always be something that could have been done better.</w:t>
      </w:r>
    </w:p>
    <w:p w:rsidR="00111265" w:rsidRPr="00111265" w:rsidRDefault="00111265" w:rsidP="00111265">
      <w:pPr>
        <w:rPr>
          <w:lang w:val="en-GB"/>
        </w:rPr>
      </w:pPr>
      <w:r w:rsidRPr="00111265">
        <w:rPr>
          <w:lang w:val="en-GB"/>
        </w:rPr>
        <w:t>We test to find errors and they will exist, therefore we need to find them!</w:t>
      </w:r>
    </w:p>
    <w:p w:rsidR="00111265" w:rsidRPr="00111265" w:rsidRDefault="00111265" w:rsidP="00111265">
      <w:pPr>
        <w:rPr>
          <w:lang w:val="en-GB"/>
        </w:rPr>
      </w:pPr>
      <w:r w:rsidRPr="00111265">
        <w:rPr>
          <w:lang w:val="en-GB"/>
        </w:rPr>
        <w:t>In documenting your testing I expect you to state clearly what errors you found and what you did about them in your test logs.</w:t>
      </w:r>
    </w:p>
    <w:p w:rsidR="00111265" w:rsidRPr="00111265" w:rsidRDefault="00111265" w:rsidP="00111265">
      <w:pPr>
        <w:rPr>
          <w:lang w:val="en-GB"/>
        </w:rPr>
      </w:pPr>
      <w:r w:rsidRPr="00111265">
        <w:rPr>
          <w:lang w:val="en-GB"/>
        </w:rPr>
        <w:t>If you have tests with no errors and no resulting changes to your system, your test strategy is simply flawed.</w:t>
      </w:r>
      <w:r w:rsidRPr="00111265">
        <w:rPr>
          <w:lang w:val="en-GB"/>
        </w:rPr>
        <w:br w:type="page"/>
      </w:r>
    </w:p>
    <w:p w:rsidR="00111265" w:rsidRPr="00111265" w:rsidRDefault="00111265" w:rsidP="00111265">
      <w:pPr>
        <w:pStyle w:val="Heading2"/>
        <w:rPr>
          <w:lang w:val="en-GB"/>
        </w:rPr>
      </w:pPr>
      <w:bookmarkStart w:id="3" w:name="_Toc17190370"/>
      <w:r w:rsidRPr="00111265">
        <w:rPr>
          <w:lang w:val="en-GB"/>
        </w:rPr>
        <w:lastRenderedPageBreak/>
        <w:t>Why do we test?</w:t>
      </w:r>
      <w:bookmarkEnd w:id="3"/>
    </w:p>
    <w:p w:rsidR="00111265" w:rsidRPr="00111265" w:rsidRDefault="00111265" w:rsidP="00111265">
      <w:pPr>
        <w:rPr>
          <w:lang w:val="en-GB"/>
        </w:rPr>
      </w:pPr>
      <w:r w:rsidRPr="00111265">
        <w:rPr>
          <w:lang w:val="en-GB"/>
        </w:rPr>
        <w:t>The most obvious reason to test your site is to find faults or errors with the code.  Bugs need resolving before the application goes live.</w:t>
      </w:r>
    </w:p>
    <w:p w:rsidR="00111265" w:rsidRPr="00111265" w:rsidRDefault="00111265" w:rsidP="00111265">
      <w:pPr>
        <w:rPr>
          <w:lang w:val="en-GB"/>
        </w:rPr>
      </w:pPr>
      <w:r w:rsidRPr="00111265">
        <w:rPr>
          <w:lang w:val="en-GB"/>
        </w:rPr>
        <w:t>However, because the suitability of our systems may be open to interpretation we need to be very careful that our design is suitable for the user.</w:t>
      </w:r>
    </w:p>
    <w:p w:rsidR="00111265" w:rsidRPr="00111265" w:rsidRDefault="00111265" w:rsidP="00111265">
      <w:pPr>
        <w:rPr>
          <w:lang w:val="en-GB"/>
        </w:rPr>
      </w:pPr>
      <w:r w:rsidRPr="00111265">
        <w:rPr>
          <w:lang w:val="en-GB"/>
        </w:rPr>
        <w:t>You may create an interface that looks perfectly fine to you as the developer however it fails when placed in front of the customer.</w:t>
      </w:r>
    </w:p>
    <w:p w:rsidR="00111265" w:rsidRPr="00111265" w:rsidRDefault="00111265" w:rsidP="00111265">
      <w:pPr>
        <w:rPr>
          <w:lang w:val="en-GB"/>
        </w:rPr>
      </w:pPr>
      <w:r w:rsidRPr="00111265">
        <w:rPr>
          <w:lang w:val="en-GB"/>
        </w:rPr>
        <w:t>Why is this?</w:t>
      </w:r>
    </w:p>
    <w:p w:rsidR="00111265" w:rsidRPr="00111265" w:rsidRDefault="00111265" w:rsidP="00111265">
      <w:pPr>
        <w:rPr>
          <w:lang w:val="en-GB"/>
        </w:rPr>
      </w:pPr>
      <w:r w:rsidRPr="00111265">
        <w:rPr>
          <w:lang w:val="en-GB"/>
        </w:rPr>
        <w:t>One problem is that as the author of your system you know it back to front.  You know where everything is and what buttons to press to perform different tasks.  You will inevitably be an expert on your own design and as a result find it hard to imagine what it is like to approach your design for the first time.</w:t>
      </w:r>
    </w:p>
    <w:p w:rsidR="00111265" w:rsidRPr="00111265" w:rsidRDefault="00111265" w:rsidP="00111265">
      <w:pPr>
        <w:rPr>
          <w:lang w:val="en-GB"/>
        </w:rPr>
      </w:pPr>
      <w:r w:rsidRPr="00111265">
        <w:rPr>
          <w:lang w:val="en-GB"/>
        </w:rPr>
        <w:t>We need to have our designs viewed through fresh eyes to see the things that are hard to see ourselves.</w:t>
      </w:r>
    </w:p>
    <w:p w:rsidR="00111265" w:rsidRPr="00111265" w:rsidRDefault="00111265" w:rsidP="00111265">
      <w:pPr>
        <w:pStyle w:val="Heading2"/>
        <w:rPr>
          <w:lang w:val="en-GB"/>
        </w:rPr>
      </w:pPr>
      <w:bookmarkStart w:id="4" w:name="_Toc17190371"/>
      <w:r w:rsidRPr="00111265">
        <w:rPr>
          <w:lang w:val="en-GB"/>
        </w:rPr>
        <w:t>What do we test?</w:t>
      </w:r>
      <w:bookmarkEnd w:id="4"/>
    </w:p>
    <w:p w:rsidR="00111265" w:rsidRPr="00111265" w:rsidRDefault="000F4877" w:rsidP="00111265">
      <w:pPr>
        <w:rPr>
          <w:lang w:val="en-GB"/>
        </w:rPr>
      </w:pPr>
      <w:r>
        <w:rPr>
          <w:lang w:val="en-GB"/>
        </w:rPr>
        <w:t>W</w:t>
      </w:r>
      <w:r w:rsidR="00111265" w:rsidRPr="00111265">
        <w:rPr>
          <w:lang w:val="en-GB"/>
        </w:rPr>
        <w:t xml:space="preserve">e need to test the code that makes up our system however we also need to test other aspects of the system </w:t>
      </w:r>
      <w:r>
        <w:rPr>
          <w:lang w:val="en-GB"/>
        </w:rPr>
        <w:t xml:space="preserve">too </w:t>
      </w:r>
      <w:r w:rsidR="00111265" w:rsidRPr="00111265">
        <w:rPr>
          <w:lang w:val="en-GB"/>
        </w:rPr>
        <w:t>that may be harder to identify than a broken link.</w:t>
      </w:r>
    </w:p>
    <w:p w:rsidR="00111265" w:rsidRPr="00111265" w:rsidRDefault="000F4877" w:rsidP="000F4877">
      <w:pPr>
        <w:rPr>
          <w:lang w:val="en-GB"/>
        </w:rPr>
      </w:pPr>
      <w:r>
        <w:rPr>
          <w:lang w:val="en-GB"/>
        </w:rPr>
        <w:t>For example w</w:t>
      </w:r>
      <w:r w:rsidR="00111265" w:rsidRPr="00111265">
        <w:rPr>
          <w:lang w:val="en-GB"/>
        </w:rPr>
        <w:t xml:space="preserve">e need to find some way of </w:t>
      </w:r>
      <w:r>
        <w:rPr>
          <w:lang w:val="en-GB"/>
        </w:rPr>
        <w:t>answering the question d</w:t>
      </w:r>
      <w:r w:rsidR="00111265" w:rsidRPr="00111265">
        <w:rPr>
          <w:lang w:val="en-GB"/>
        </w:rPr>
        <w:t>oes our system provide “ease of use”?</w:t>
      </w:r>
    </w:p>
    <w:p w:rsidR="00111265" w:rsidRPr="00111265" w:rsidRDefault="000F4877" w:rsidP="000F4877">
      <w:pPr>
        <w:rPr>
          <w:lang w:val="en-GB"/>
        </w:rPr>
      </w:pPr>
      <w:r>
        <w:rPr>
          <w:lang w:val="en-GB"/>
        </w:rPr>
        <w:t>For this lecture I shall concentrate on system testing.</w:t>
      </w:r>
    </w:p>
    <w:p w:rsidR="00111265" w:rsidRPr="00111265" w:rsidRDefault="00111265" w:rsidP="00111265">
      <w:pPr>
        <w:pStyle w:val="Heading2"/>
        <w:rPr>
          <w:lang w:val="en-GB"/>
        </w:rPr>
      </w:pPr>
      <w:bookmarkStart w:id="5" w:name="_Toc17190372"/>
      <w:r w:rsidRPr="00111265">
        <w:rPr>
          <w:lang w:val="en-GB"/>
        </w:rPr>
        <w:t>System Testing</w:t>
      </w:r>
      <w:bookmarkEnd w:id="5"/>
    </w:p>
    <w:p w:rsidR="00111265" w:rsidRPr="00111265" w:rsidRDefault="00111265" w:rsidP="00111265">
      <w:pPr>
        <w:rPr>
          <w:lang w:val="en-GB"/>
        </w:rPr>
      </w:pPr>
      <w:r w:rsidRPr="00111265">
        <w:rPr>
          <w:lang w:val="en-GB"/>
        </w:rPr>
        <w:t xml:space="preserve">There are a number of issues that need to be considered under the heading of system testing.  </w:t>
      </w:r>
    </w:p>
    <w:p w:rsidR="00111265" w:rsidRPr="00111265" w:rsidRDefault="00111265" w:rsidP="00111265">
      <w:pPr>
        <w:rPr>
          <w:lang w:val="en-GB"/>
        </w:rPr>
      </w:pPr>
      <w:r w:rsidRPr="00111265">
        <w:rPr>
          <w:lang w:val="en-GB"/>
        </w:rPr>
        <w:t>You will need to consider issues such as the following.</w:t>
      </w:r>
    </w:p>
    <w:p w:rsidR="00111265" w:rsidRPr="00111265" w:rsidRDefault="00111265" w:rsidP="00111265">
      <w:pPr>
        <w:numPr>
          <w:ilvl w:val="0"/>
          <w:numId w:val="9"/>
        </w:numPr>
        <w:rPr>
          <w:lang w:val="en-GB"/>
        </w:rPr>
      </w:pPr>
      <w:r w:rsidRPr="00111265">
        <w:rPr>
          <w:lang w:val="en-GB"/>
        </w:rPr>
        <w:t>What happens when bad data is entered?</w:t>
      </w:r>
    </w:p>
    <w:p w:rsidR="00111265" w:rsidRPr="00111265" w:rsidRDefault="00111265" w:rsidP="00111265">
      <w:pPr>
        <w:numPr>
          <w:ilvl w:val="0"/>
          <w:numId w:val="9"/>
        </w:numPr>
        <w:rPr>
          <w:lang w:val="en-GB"/>
        </w:rPr>
      </w:pPr>
      <w:r w:rsidRPr="00111265">
        <w:rPr>
          <w:lang w:val="en-GB"/>
        </w:rPr>
        <w:t>Do all of the links to pages work?</w:t>
      </w:r>
    </w:p>
    <w:p w:rsidR="00111265" w:rsidRPr="00111265" w:rsidRDefault="00111265" w:rsidP="00111265">
      <w:pPr>
        <w:numPr>
          <w:ilvl w:val="0"/>
          <w:numId w:val="9"/>
        </w:numPr>
        <w:rPr>
          <w:lang w:val="en-GB"/>
        </w:rPr>
      </w:pPr>
      <w:r w:rsidRPr="00111265">
        <w:rPr>
          <w:lang w:val="en-GB"/>
        </w:rPr>
        <w:t>Does your design work on different browsers?</w:t>
      </w:r>
    </w:p>
    <w:p w:rsidR="00111265" w:rsidRPr="00111265" w:rsidRDefault="00111265" w:rsidP="00111265">
      <w:pPr>
        <w:numPr>
          <w:ilvl w:val="0"/>
          <w:numId w:val="9"/>
        </w:numPr>
        <w:rPr>
          <w:lang w:val="en-GB"/>
        </w:rPr>
      </w:pPr>
      <w:r w:rsidRPr="00111265">
        <w:rPr>
          <w:lang w:val="en-GB"/>
        </w:rPr>
        <w:t>Does your design work at different screen resolutions?</w:t>
      </w:r>
    </w:p>
    <w:p w:rsidR="00111265" w:rsidRPr="00111265" w:rsidRDefault="00111265" w:rsidP="00111265">
      <w:pPr>
        <w:numPr>
          <w:ilvl w:val="0"/>
          <w:numId w:val="9"/>
        </w:numPr>
        <w:rPr>
          <w:lang w:val="en-GB"/>
        </w:rPr>
      </w:pPr>
      <w:r w:rsidRPr="00111265">
        <w:rPr>
          <w:lang w:val="en-GB"/>
        </w:rPr>
        <w:t>How does your design behave on different computer platforms?</w:t>
      </w:r>
    </w:p>
    <w:p w:rsidR="00111265" w:rsidRPr="00111265" w:rsidRDefault="00111265" w:rsidP="00111265">
      <w:pPr>
        <w:pStyle w:val="Heading2"/>
        <w:rPr>
          <w:lang w:val="en-GB"/>
        </w:rPr>
      </w:pPr>
      <w:bookmarkStart w:id="6" w:name="_Toc17190373"/>
      <w:r w:rsidRPr="00111265">
        <w:rPr>
          <w:lang w:val="en-GB"/>
        </w:rPr>
        <w:t>Is your code correct?</w:t>
      </w:r>
      <w:bookmarkEnd w:id="6"/>
    </w:p>
    <w:p w:rsidR="00111265" w:rsidRDefault="00111265" w:rsidP="00111265">
      <w:pPr>
        <w:rPr>
          <w:lang w:val="en-GB"/>
        </w:rPr>
      </w:pPr>
      <w:r w:rsidRPr="00111265">
        <w:rPr>
          <w:lang w:val="en-GB"/>
        </w:rPr>
        <w:t xml:space="preserve">Even though we have no code in place we may still create tests that may be applied as soon as the </w:t>
      </w:r>
      <w:r w:rsidR="000F4877">
        <w:rPr>
          <w:lang w:val="en-GB"/>
        </w:rPr>
        <w:t>code is written</w:t>
      </w:r>
      <w:r w:rsidRPr="00111265">
        <w:rPr>
          <w:lang w:val="en-GB"/>
        </w:rPr>
        <w:t>.  This approach to testing sees the system as a black box.  We don’t care how the code works, but we do know what values should / shouldn’t be accepted even at the early stages.</w:t>
      </w:r>
    </w:p>
    <w:p w:rsidR="000F4877" w:rsidRPr="00111265" w:rsidRDefault="000F4877" w:rsidP="00111265">
      <w:pPr>
        <w:rPr>
          <w:lang w:val="en-GB"/>
        </w:rPr>
      </w:pPr>
      <w:r>
        <w:rPr>
          <w:lang w:val="en-GB"/>
        </w:rPr>
        <w:lastRenderedPageBreak/>
        <w:t>The thing about testing is that the numbers of inputs to our system are potentially infinite.  We are not in a position to anticipate every permutation.  To get around this we need to plan our testing to concentrate on significant points in the data.</w:t>
      </w:r>
    </w:p>
    <w:p w:rsidR="00111265" w:rsidRPr="00111265" w:rsidRDefault="00111265" w:rsidP="00111265">
      <w:pPr>
        <w:pStyle w:val="Heading2"/>
        <w:rPr>
          <w:lang w:val="en-GB"/>
        </w:rPr>
      </w:pPr>
      <w:bookmarkStart w:id="7" w:name="_Toc182193427"/>
      <w:bookmarkStart w:id="8" w:name="_Toc276655483"/>
      <w:bookmarkStart w:id="9" w:name="_Toc17190375"/>
      <w:r w:rsidRPr="00111265">
        <w:rPr>
          <w:lang w:val="en-GB"/>
        </w:rPr>
        <w:t>Completing the Test Plan &amp; Log</w:t>
      </w:r>
      <w:bookmarkEnd w:id="7"/>
      <w:bookmarkEnd w:id="8"/>
      <w:bookmarkEnd w:id="9"/>
    </w:p>
    <w:p w:rsidR="00111265" w:rsidRPr="00111265" w:rsidRDefault="00111265" w:rsidP="00111265">
      <w:pPr>
        <w:rPr>
          <w:lang w:val="en-GB"/>
        </w:rPr>
      </w:pPr>
      <w:r w:rsidRPr="00111265">
        <w:rPr>
          <w:lang w:val="en-GB"/>
        </w:rPr>
        <w:t>You have been provided with a standard format for test plans / logs which you need to learn how to complete.</w:t>
      </w:r>
    </w:p>
    <w:p w:rsidR="00111265" w:rsidRPr="00111265" w:rsidRDefault="00111265" w:rsidP="00111265">
      <w:pPr>
        <w:rPr>
          <w:lang w:val="en-GB"/>
        </w:rPr>
      </w:pPr>
      <w:r w:rsidRPr="00111265">
        <w:rPr>
          <w:lang w:val="en-GB"/>
        </w:rPr>
        <w:t>Below is the layout for the test plan &amp; log…</w:t>
      </w:r>
    </w:p>
    <w:p w:rsidR="00111265" w:rsidRPr="00111265" w:rsidRDefault="00111265" w:rsidP="00111265">
      <w:pPr>
        <w:rPr>
          <w:lang w:val="en-GB"/>
        </w:rPr>
      </w:pPr>
      <w:r w:rsidRPr="00111265">
        <w:rPr>
          <w:noProof/>
          <w:lang w:val="en-GB" w:eastAsia="en-GB"/>
        </w:rPr>
        <w:drawing>
          <wp:inline distT="0" distB="0" distL="0" distR="0">
            <wp:extent cx="5486400" cy="271272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5486400" cy="2712720"/>
                    </a:xfrm>
                    <a:prstGeom prst="rect">
                      <a:avLst/>
                    </a:prstGeom>
                    <a:noFill/>
                    <a:ln w="9525">
                      <a:noFill/>
                      <a:miter lim="800000"/>
                      <a:headEnd/>
                      <a:tailEnd/>
                    </a:ln>
                  </pic:spPr>
                </pic:pic>
              </a:graphicData>
            </a:graphic>
          </wp:inline>
        </w:drawing>
      </w:r>
    </w:p>
    <w:p w:rsidR="00111265" w:rsidRPr="00111265" w:rsidRDefault="00111265" w:rsidP="00111265">
      <w:pPr>
        <w:rPr>
          <w:lang w:val="en-GB"/>
        </w:rPr>
      </w:pPr>
      <w:r w:rsidRPr="00111265">
        <w:rPr>
          <w:lang w:val="en-GB"/>
        </w:rPr>
        <w:t>The pro forma is available for download from the main web site.</w:t>
      </w:r>
    </w:p>
    <w:p w:rsidR="00111265" w:rsidRPr="00111265" w:rsidRDefault="00111265" w:rsidP="00111265">
      <w:pPr>
        <w:rPr>
          <w:lang w:val="en-GB"/>
        </w:rPr>
      </w:pPr>
      <w:r w:rsidRPr="00111265">
        <w:rPr>
          <w:lang w:val="en-GB"/>
        </w:rPr>
        <w:t>The following example will assume that there is a field on a web form for entering the age of a staff member.</w:t>
      </w:r>
    </w:p>
    <w:p w:rsidR="00111265" w:rsidRPr="00111265" w:rsidRDefault="00111265" w:rsidP="00111265">
      <w:pPr>
        <w:pStyle w:val="Heading2"/>
        <w:rPr>
          <w:lang w:val="en-GB"/>
        </w:rPr>
      </w:pPr>
      <w:bookmarkStart w:id="10" w:name="_Toc17190376"/>
      <w:r w:rsidRPr="00111265">
        <w:rPr>
          <w:lang w:val="en-GB"/>
        </w:rPr>
        <w:t>Description of Item to be Tested</w:t>
      </w:r>
      <w:bookmarkEnd w:id="10"/>
    </w:p>
    <w:p w:rsidR="00111265" w:rsidRPr="00111265" w:rsidRDefault="00111265" w:rsidP="00111265">
      <w:pPr>
        <w:rPr>
          <w:lang w:val="en-GB"/>
        </w:rPr>
      </w:pPr>
      <w:r w:rsidRPr="00111265">
        <w:rPr>
          <w:lang w:val="en-GB"/>
        </w:rPr>
        <w:t>This should contain a brief description of the field in question under test.</w:t>
      </w:r>
    </w:p>
    <w:p w:rsidR="00111265" w:rsidRPr="00111265" w:rsidRDefault="00111265" w:rsidP="00111265">
      <w:pPr>
        <w:rPr>
          <w:lang w:val="en-GB"/>
        </w:rPr>
      </w:pPr>
      <w:proofErr w:type="gramStart"/>
      <w:r w:rsidRPr="00111265">
        <w:rPr>
          <w:lang w:val="en-GB"/>
        </w:rPr>
        <w:t>e.g.</w:t>
      </w:r>
      <w:proofErr w:type="gramEnd"/>
    </w:p>
    <w:p w:rsidR="00111265" w:rsidRPr="00111265" w:rsidRDefault="00111265" w:rsidP="00111265">
      <w:pPr>
        <w:rPr>
          <w:lang w:val="en-GB"/>
        </w:rPr>
      </w:pPr>
      <w:proofErr w:type="gramStart"/>
      <w:r w:rsidRPr="00111265">
        <w:rPr>
          <w:lang w:val="en-GB"/>
        </w:rPr>
        <w:t>“Age field for staff member.”</w:t>
      </w:r>
      <w:proofErr w:type="gramEnd"/>
    </w:p>
    <w:p w:rsidR="00111265" w:rsidRPr="00111265" w:rsidRDefault="00111265" w:rsidP="00111265">
      <w:pPr>
        <w:pStyle w:val="Heading2"/>
        <w:rPr>
          <w:lang w:val="en-GB"/>
        </w:rPr>
      </w:pPr>
      <w:bookmarkStart w:id="11" w:name="_Toc17190377"/>
      <w:r w:rsidRPr="00111265">
        <w:rPr>
          <w:lang w:val="en-GB"/>
        </w:rPr>
        <w:t xml:space="preserve">Extreme </w:t>
      </w:r>
      <w:proofErr w:type="gramStart"/>
      <w:r w:rsidRPr="00111265">
        <w:rPr>
          <w:lang w:val="en-GB"/>
        </w:rPr>
        <w:t>Min(</w:t>
      </w:r>
      <w:proofErr w:type="spellStart"/>
      <w:proofErr w:type="gramEnd"/>
      <w:r w:rsidRPr="00111265">
        <w:rPr>
          <w:lang w:val="en-GB"/>
        </w:rPr>
        <w:t>imum</w:t>
      </w:r>
      <w:proofErr w:type="spellEnd"/>
      <w:r w:rsidRPr="00111265">
        <w:rPr>
          <w:lang w:val="en-GB"/>
        </w:rPr>
        <w:t>)</w:t>
      </w:r>
      <w:bookmarkEnd w:id="11"/>
    </w:p>
    <w:p w:rsidR="00111265" w:rsidRPr="00111265" w:rsidRDefault="00111265" w:rsidP="00111265">
      <w:pPr>
        <w:rPr>
          <w:lang w:val="en-GB"/>
        </w:rPr>
      </w:pPr>
      <w:r w:rsidRPr="00111265">
        <w:rPr>
          <w:lang w:val="en-GB"/>
        </w:rPr>
        <w:t>The Extreme Min is an example of an excessively small value for the field.  This may never be input under normal circumstances however it is important to test your application for unexpected situations.</w:t>
      </w:r>
    </w:p>
    <w:p w:rsidR="00111265" w:rsidRPr="00111265" w:rsidRDefault="00111265" w:rsidP="00111265">
      <w:pPr>
        <w:rPr>
          <w:lang w:val="en-GB"/>
        </w:rPr>
      </w:pPr>
      <w:r w:rsidRPr="00111265">
        <w:rPr>
          <w:lang w:val="en-GB"/>
        </w:rPr>
        <w:t>An extreme minimum in the case of a person’s age might be any value in minus figures e.g. -300</w:t>
      </w:r>
    </w:p>
    <w:tbl>
      <w:tblPr>
        <w:tblStyle w:val="TableGrid"/>
        <w:tblW w:w="5000" w:type="pct"/>
        <w:tblLook w:val="01E0"/>
      </w:tblPr>
      <w:tblGrid>
        <w:gridCol w:w="2974"/>
        <w:gridCol w:w="6602"/>
      </w:tblGrid>
      <w:tr w:rsidR="00111265" w:rsidRPr="00111265" w:rsidTr="00111265">
        <w:tc>
          <w:tcPr>
            <w:tcW w:w="1553" w:type="pct"/>
          </w:tcPr>
          <w:p w:rsidR="00111265" w:rsidRPr="00111265" w:rsidRDefault="00111265" w:rsidP="00111265">
            <w:pPr>
              <w:spacing w:after="200" w:line="276" w:lineRule="auto"/>
              <w:rPr>
                <w:b/>
                <w:lang w:val="en-GB"/>
              </w:rPr>
            </w:pPr>
            <w:r w:rsidRPr="00111265">
              <w:rPr>
                <w:b/>
                <w:lang w:val="en-GB"/>
              </w:rPr>
              <w:t>Test Type</w:t>
            </w:r>
          </w:p>
        </w:tc>
        <w:tc>
          <w:tcPr>
            <w:tcW w:w="3447"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lastRenderedPageBreak/>
              <w:t>Extreme Min</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(Boundary)</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(Boundary)</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Mid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Extreme Max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Invalid data type</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Other tests</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p>
        </w:tc>
        <w:tc>
          <w:tcPr>
            <w:tcW w:w="3447" w:type="pct"/>
          </w:tcPr>
          <w:p w:rsidR="00111265" w:rsidRPr="00111265" w:rsidRDefault="00111265" w:rsidP="00111265">
            <w:pPr>
              <w:spacing w:after="200" w:line="276" w:lineRule="auto"/>
              <w:rPr>
                <w:lang w:val="en-GB"/>
              </w:rPr>
            </w:pPr>
          </w:p>
        </w:tc>
      </w:tr>
    </w:tbl>
    <w:p w:rsidR="00111265" w:rsidRPr="00111265" w:rsidRDefault="00111265" w:rsidP="00111265">
      <w:pPr>
        <w:pStyle w:val="Heading2"/>
        <w:rPr>
          <w:lang w:val="en-GB"/>
        </w:rPr>
      </w:pPr>
      <w:bookmarkStart w:id="12" w:name="_Toc17190378"/>
      <w:r w:rsidRPr="00111265">
        <w:rPr>
          <w:lang w:val="en-GB"/>
        </w:rPr>
        <w:t>Min (Boundary)</w:t>
      </w:r>
      <w:bookmarkEnd w:id="12"/>
    </w:p>
    <w:p w:rsidR="00111265" w:rsidRPr="00111265" w:rsidRDefault="00111265" w:rsidP="00111265">
      <w:pPr>
        <w:rPr>
          <w:lang w:val="en-GB"/>
        </w:rPr>
      </w:pPr>
      <w:r w:rsidRPr="00111265">
        <w:rPr>
          <w:lang w:val="en-GB"/>
        </w:rPr>
        <w:t>The Min (Boundary) test data is the smallest acceptable value for the field.</w:t>
      </w:r>
    </w:p>
    <w:p w:rsidR="00111265" w:rsidRPr="00111265" w:rsidRDefault="00111265" w:rsidP="00111265">
      <w:pPr>
        <w:rPr>
          <w:lang w:val="en-GB"/>
        </w:rPr>
      </w:pPr>
      <w:r w:rsidRPr="00111265">
        <w:rPr>
          <w:lang w:val="en-GB"/>
        </w:rPr>
        <w:t>In the case of the age the smallest acceptable value may be zero, or it may be another value such as 16 depending on the rules for the circumstance.</w:t>
      </w:r>
    </w:p>
    <w:p w:rsidR="00111265" w:rsidRPr="00111265" w:rsidRDefault="00111265" w:rsidP="00111265">
      <w:pPr>
        <w:rPr>
          <w:lang w:val="en-GB"/>
        </w:rPr>
      </w:pPr>
      <w:r w:rsidRPr="00111265">
        <w:rPr>
          <w:lang w:val="en-GB"/>
        </w:rPr>
        <w:t xml:space="preserve">In this case we shall assume that the smallest acceptable value is 13 as this is the youngest age legally allowable.  Based on this we may generate test data for the Min -1 and Min +1 </w:t>
      </w:r>
      <w:proofErr w:type="gramStart"/>
      <w:r w:rsidRPr="00111265">
        <w:rPr>
          <w:lang w:val="en-GB"/>
        </w:rPr>
        <w:t>values</w:t>
      </w:r>
      <w:proofErr w:type="gramEnd"/>
      <w:r w:rsidRPr="00111265">
        <w:rPr>
          <w:lang w:val="en-GB"/>
        </w:rPr>
        <w:t>.</w:t>
      </w:r>
    </w:p>
    <w:tbl>
      <w:tblPr>
        <w:tblStyle w:val="TableGrid"/>
        <w:tblW w:w="5000" w:type="pct"/>
        <w:tblLook w:val="01E0"/>
      </w:tblPr>
      <w:tblGrid>
        <w:gridCol w:w="2974"/>
        <w:gridCol w:w="6602"/>
      </w:tblGrid>
      <w:tr w:rsidR="00111265" w:rsidRPr="00111265" w:rsidTr="00111265">
        <w:tc>
          <w:tcPr>
            <w:tcW w:w="1553" w:type="pct"/>
          </w:tcPr>
          <w:p w:rsidR="00111265" w:rsidRPr="00111265" w:rsidRDefault="00111265" w:rsidP="00111265">
            <w:pPr>
              <w:spacing w:after="200" w:line="276" w:lineRule="auto"/>
              <w:rPr>
                <w:b/>
                <w:lang w:val="en-GB"/>
              </w:rPr>
            </w:pPr>
            <w:r w:rsidRPr="00111265">
              <w:rPr>
                <w:b/>
                <w:lang w:val="en-GB"/>
              </w:rPr>
              <w:t>Test Type</w:t>
            </w:r>
          </w:p>
        </w:tc>
        <w:tc>
          <w:tcPr>
            <w:tcW w:w="3447"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Extreme Min</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12</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(Boundary)</w:t>
            </w:r>
          </w:p>
        </w:tc>
        <w:tc>
          <w:tcPr>
            <w:tcW w:w="3447" w:type="pct"/>
          </w:tcPr>
          <w:p w:rsidR="00111265" w:rsidRPr="00111265" w:rsidRDefault="00111265" w:rsidP="00111265">
            <w:pPr>
              <w:spacing w:after="200" w:line="276" w:lineRule="auto"/>
              <w:rPr>
                <w:lang w:val="en-GB"/>
              </w:rPr>
            </w:pPr>
            <w:r w:rsidRPr="00111265">
              <w:rPr>
                <w:lang w:val="en-GB"/>
              </w:rPr>
              <w:t>13</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14</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(Boundary)</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lastRenderedPageBreak/>
              <w:t>Max +1</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Mid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Extreme Max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Invalid data type</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Other tests</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p>
        </w:tc>
        <w:tc>
          <w:tcPr>
            <w:tcW w:w="3447" w:type="pct"/>
          </w:tcPr>
          <w:p w:rsidR="00111265" w:rsidRPr="00111265" w:rsidRDefault="00111265" w:rsidP="00111265">
            <w:pPr>
              <w:spacing w:after="200" w:line="276" w:lineRule="auto"/>
              <w:rPr>
                <w:lang w:val="en-GB"/>
              </w:rPr>
            </w:pPr>
          </w:p>
        </w:tc>
      </w:tr>
    </w:tbl>
    <w:p w:rsidR="00111265" w:rsidRPr="00111265" w:rsidRDefault="00111265" w:rsidP="00111265">
      <w:pPr>
        <w:rPr>
          <w:lang w:val="en-GB"/>
        </w:rPr>
      </w:pPr>
    </w:p>
    <w:p w:rsidR="00111265" w:rsidRPr="00111265" w:rsidRDefault="00111265" w:rsidP="00111265">
      <w:pPr>
        <w:rPr>
          <w:lang w:val="en-GB"/>
        </w:rPr>
      </w:pPr>
      <w:r w:rsidRPr="00111265">
        <w:rPr>
          <w:lang w:val="en-GB"/>
        </w:rPr>
        <w:t>This is referred to as a boundary test as it tests the minimum acceptable value and either side of that boundary.</w:t>
      </w:r>
    </w:p>
    <w:p w:rsidR="00111265" w:rsidRPr="00111265" w:rsidRDefault="00111265" w:rsidP="00111265">
      <w:pPr>
        <w:pStyle w:val="Heading2"/>
        <w:rPr>
          <w:lang w:val="en-GB"/>
        </w:rPr>
      </w:pPr>
      <w:bookmarkStart w:id="13" w:name="_Toc17190379"/>
      <w:r w:rsidRPr="00111265">
        <w:rPr>
          <w:lang w:val="en-GB"/>
        </w:rPr>
        <w:t>Max (Boundary)</w:t>
      </w:r>
      <w:bookmarkEnd w:id="13"/>
    </w:p>
    <w:p w:rsidR="00111265" w:rsidRPr="00111265" w:rsidRDefault="00111265" w:rsidP="00111265">
      <w:pPr>
        <w:rPr>
          <w:lang w:val="en-GB"/>
        </w:rPr>
      </w:pPr>
      <w:r w:rsidRPr="00111265">
        <w:rPr>
          <w:lang w:val="en-GB"/>
        </w:rPr>
        <w:t>The Max (Boundary) is the maximum allowable value for the field.  We could specify some arbitrary figure such as 150 however there is such a thing as a retirement age (currently 65) however workers do have an option to work for longer, in this case we shall set the age max to a semi arbitrary 80.</w:t>
      </w:r>
    </w:p>
    <w:tbl>
      <w:tblPr>
        <w:tblStyle w:val="TableGrid"/>
        <w:tblW w:w="5000" w:type="pct"/>
        <w:tblLook w:val="01E0"/>
      </w:tblPr>
      <w:tblGrid>
        <w:gridCol w:w="2974"/>
        <w:gridCol w:w="6602"/>
      </w:tblGrid>
      <w:tr w:rsidR="00111265" w:rsidRPr="00111265" w:rsidTr="00111265">
        <w:tc>
          <w:tcPr>
            <w:tcW w:w="1553" w:type="pct"/>
          </w:tcPr>
          <w:p w:rsidR="00111265" w:rsidRPr="00111265" w:rsidRDefault="00111265" w:rsidP="00111265">
            <w:pPr>
              <w:spacing w:after="200" w:line="276" w:lineRule="auto"/>
              <w:rPr>
                <w:b/>
                <w:lang w:val="en-GB"/>
              </w:rPr>
            </w:pPr>
            <w:r w:rsidRPr="00111265">
              <w:rPr>
                <w:b/>
                <w:lang w:val="en-GB"/>
              </w:rPr>
              <w:t>Test Type</w:t>
            </w:r>
          </w:p>
        </w:tc>
        <w:tc>
          <w:tcPr>
            <w:tcW w:w="3447"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Extreme Min</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12</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(Boundary)</w:t>
            </w:r>
          </w:p>
        </w:tc>
        <w:tc>
          <w:tcPr>
            <w:tcW w:w="3447" w:type="pct"/>
          </w:tcPr>
          <w:p w:rsidR="00111265" w:rsidRPr="00111265" w:rsidRDefault="00111265" w:rsidP="00111265">
            <w:pPr>
              <w:spacing w:after="200" w:line="276" w:lineRule="auto"/>
              <w:rPr>
                <w:lang w:val="en-GB"/>
              </w:rPr>
            </w:pPr>
            <w:r w:rsidRPr="00111265">
              <w:rPr>
                <w:lang w:val="en-GB"/>
              </w:rPr>
              <w:t>13</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14</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79</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(Boundary)</w:t>
            </w:r>
          </w:p>
        </w:tc>
        <w:tc>
          <w:tcPr>
            <w:tcW w:w="3447" w:type="pct"/>
          </w:tcPr>
          <w:p w:rsidR="00111265" w:rsidRPr="00111265" w:rsidRDefault="00111265" w:rsidP="00111265">
            <w:pPr>
              <w:spacing w:after="200" w:line="276" w:lineRule="auto"/>
              <w:rPr>
                <w:lang w:val="en-GB"/>
              </w:rPr>
            </w:pPr>
            <w:r w:rsidRPr="00111265">
              <w:rPr>
                <w:lang w:val="en-GB"/>
              </w:rPr>
              <w:t>80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81</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Mid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Extreme Max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Invalid data type</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Other tests</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p>
        </w:tc>
        <w:tc>
          <w:tcPr>
            <w:tcW w:w="3447" w:type="pct"/>
          </w:tcPr>
          <w:p w:rsidR="00111265" w:rsidRPr="00111265" w:rsidRDefault="00111265" w:rsidP="00111265">
            <w:pPr>
              <w:spacing w:after="200" w:line="276" w:lineRule="auto"/>
              <w:rPr>
                <w:lang w:val="en-GB"/>
              </w:rPr>
            </w:pPr>
          </w:p>
        </w:tc>
      </w:tr>
    </w:tbl>
    <w:p w:rsidR="00111265" w:rsidRPr="00111265" w:rsidRDefault="00111265" w:rsidP="00111265">
      <w:pPr>
        <w:rPr>
          <w:lang w:val="en-GB"/>
        </w:rPr>
      </w:pPr>
    </w:p>
    <w:p w:rsidR="00111265" w:rsidRPr="00111265" w:rsidRDefault="00111265" w:rsidP="00111265">
      <w:pPr>
        <w:rPr>
          <w:lang w:val="en-GB"/>
        </w:rPr>
      </w:pPr>
      <w:r w:rsidRPr="00111265">
        <w:rPr>
          <w:lang w:val="en-GB"/>
        </w:rPr>
        <w:lastRenderedPageBreak/>
        <w:t>Again this allows us to generate the -1 and +1 values.</w:t>
      </w:r>
    </w:p>
    <w:p w:rsidR="00111265" w:rsidRPr="00111265" w:rsidRDefault="00111265" w:rsidP="00111265">
      <w:pPr>
        <w:pStyle w:val="Heading2"/>
        <w:rPr>
          <w:lang w:val="en-GB"/>
        </w:rPr>
      </w:pPr>
      <w:bookmarkStart w:id="14" w:name="_Toc17190380"/>
      <w:r w:rsidRPr="00111265">
        <w:rPr>
          <w:lang w:val="en-GB"/>
        </w:rPr>
        <w:t>Mid</w:t>
      </w:r>
      <w:bookmarkEnd w:id="14"/>
    </w:p>
    <w:p w:rsidR="00111265" w:rsidRPr="00111265" w:rsidRDefault="00111265" w:rsidP="00111265">
      <w:pPr>
        <w:rPr>
          <w:lang w:val="en-GB"/>
        </w:rPr>
      </w:pPr>
      <w:r w:rsidRPr="00111265">
        <w:rPr>
          <w:lang w:val="en-GB"/>
        </w:rPr>
        <w:t xml:space="preserve">The mid range value is a value half way between the Max and Min boundary values.  Min = 13 Max = 80 therefore </w:t>
      </w:r>
      <w:proofErr w:type="gramStart"/>
      <w:r w:rsidRPr="00111265">
        <w:rPr>
          <w:lang w:val="en-GB"/>
        </w:rPr>
        <w:t>Mid</w:t>
      </w:r>
      <w:proofErr w:type="gramEnd"/>
      <w:r w:rsidRPr="00111265">
        <w:rPr>
          <w:lang w:val="en-GB"/>
        </w:rPr>
        <w:t xml:space="preserve"> = 47.</w:t>
      </w:r>
    </w:p>
    <w:tbl>
      <w:tblPr>
        <w:tblStyle w:val="TableGrid"/>
        <w:tblW w:w="5000" w:type="pct"/>
        <w:tblLook w:val="01E0"/>
      </w:tblPr>
      <w:tblGrid>
        <w:gridCol w:w="2974"/>
        <w:gridCol w:w="6602"/>
      </w:tblGrid>
      <w:tr w:rsidR="00111265" w:rsidRPr="00111265" w:rsidTr="00111265">
        <w:tc>
          <w:tcPr>
            <w:tcW w:w="1553" w:type="pct"/>
          </w:tcPr>
          <w:p w:rsidR="00111265" w:rsidRPr="00111265" w:rsidRDefault="00111265" w:rsidP="00111265">
            <w:pPr>
              <w:spacing w:after="200" w:line="276" w:lineRule="auto"/>
              <w:rPr>
                <w:b/>
                <w:lang w:val="en-GB"/>
              </w:rPr>
            </w:pPr>
            <w:r w:rsidRPr="00111265">
              <w:rPr>
                <w:b/>
                <w:lang w:val="en-GB"/>
              </w:rPr>
              <w:t>Test Type</w:t>
            </w:r>
          </w:p>
        </w:tc>
        <w:tc>
          <w:tcPr>
            <w:tcW w:w="3447"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Extreme Min</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12</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(Boundary)</w:t>
            </w:r>
          </w:p>
        </w:tc>
        <w:tc>
          <w:tcPr>
            <w:tcW w:w="3447" w:type="pct"/>
          </w:tcPr>
          <w:p w:rsidR="00111265" w:rsidRPr="00111265" w:rsidRDefault="00111265" w:rsidP="00111265">
            <w:pPr>
              <w:spacing w:after="200" w:line="276" w:lineRule="auto"/>
              <w:rPr>
                <w:lang w:val="en-GB"/>
              </w:rPr>
            </w:pPr>
            <w:r w:rsidRPr="00111265">
              <w:rPr>
                <w:lang w:val="en-GB"/>
              </w:rPr>
              <w:t>13</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14</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79</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(Boundary)</w:t>
            </w:r>
          </w:p>
        </w:tc>
        <w:tc>
          <w:tcPr>
            <w:tcW w:w="3447" w:type="pct"/>
          </w:tcPr>
          <w:p w:rsidR="00111265" w:rsidRPr="00111265" w:rsidRDefault="00111265" w:rsidP="00111265">
            <w:pPr>
              <w:spacing w:after="200" w:line="276" w:lineRule="auto"/>
              <w:rPr>
                <w:lang w:val="en-GB"/>
              </w:rPr>
            </w:pPr>
            <w:r w:rsidRPr="00111265">
              <w:rPr>
                <w:lang w:val="en-GB"/>
              </w:rPr>
              <w:t>80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81</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Mid </w:t>
            </w:r>
          </w:p>
        </w:tc>
        <w:tc>
          <w:tcPr>
            <w:tcW w:w="3447" w:type="pct"/>
          </w:tcPr>
          <w:p w:rsidR="00111265" w:rsidRPr="00111265" w:rsidRDefault="00111265" w:rsidP="00111265">
            <w:pPr>
              <w:spacing w:after="200" w:line="276" w:lineRule="auto"/>
              <w:rPr>
                <w:lang w:val="en-GB"/>
              </w:rPr>
            </w:pPr>
            <w:r w:rsidRPr="00111265">
              <w:rPr>
                <w:lang w:val="en-GB"/>
              </w:rPr>
              <w:t>47</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Extreme Max </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Invalid data type</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Other tests</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p>
        </w:tc>
        <w:tc>
          <w:tcPr>
            <w:tcW w:w="3447" w:type="pct"/>
          </w:tcPr>
          <w:p w:rsidR="00111265" w:rsidRPr="00111265" w:rsidRDefault="00111265" w:rsidP="00111265">
            <w:pPr>
              <w:spacing w:after="200" w:line="276" w:lineRule="auto"/>
              <w:rPr>
                <w:lang w:val="en-GB"/>
              </w:rPr>
            </w:pPr>
          </w:p>
        </w:tc>
      </w:tr>
    </w:tbl>
    <w:p w:rsidR="00111265" w:rsidRPr="00111265" w:rsidRDefault="00111265" w:rsidP="00111265">
      <w:pPr>
        <w:pStyle w:val="Heading2"/>
        <w:rPr>
          <w:lang w:val="en-GB"/>
        </w:rPr>
      </w:pPr>
      <w:bookmarkStart w:id="15" w:name="_Toc17190381"/>
      <w:r w:rsidRPr="00111265">
        <w:rPr>
          <w:lang w:val="en-GB"/>
        </w:rPr>
        <w:t>Extreme Max</w:t>
      </w:r>
      <w:bookmarkEnd w:id="15"/>
    </w:p>
    <w:p w:rsidR="00111265" w:rsidRPr="00111265" w:rsidRDefault="00111265" w:rsidP="00111265">
      <w:pPr>
        <w:rPr>
          <w:lang w:val="en-GB"/>
        </w:rPr>
      </w:pPr>
      <w:r w:rsidRPr="00111265">
        <w:rPr>
          <w:lang w:val="en-GB"/>
        </w:rPr>
        <w:t>This is an extremely large value that hopefully may never occur e.g. +300</w:t>
      </w:r>
    </w:p>
    <w:tbl>
      <w:tblPr>
        <w:tblStyle w:val="TableGrid"/>
        <w:tblW w:w="5000" w:type="pct"/>
        <w:tblLook w:val="01E0"/>
      </w:tblPr>
      <w:tblGrid>
        <w:gridCol w:w="2974"/>
        <w:gridCol w:w="6602"/>
      </w:tblGrid>
      <w:tr w:rsidR="00111265" w:rsidRPr="00111265" w:rsidTr="00111265">
        <w:tc>
          <w:tcPr>
            <w:tcW w:w="1553" w:type="pct"/>
          </w:tcPr>
          <w:p w:rsidR="00111265" w:rsidRPr="00111265" w:rsidRDefault="00111265" w:rsidP="00111265">
            <w:pPr>
              <w:spacing w:after="200" w:line="276" w:lineRule="auto"/>
              <w:rPr>
                <w:b/>
                <w:lang w:val="en-GB"/>
              </w:rPr>
            </w:pPr>
            <w:r w:rsidRPr="00111265">
              <w:rPr>
                <w:b/>
                <w:lang w:val="en-GB"/>
              </w:rPr>
              <w:t>Test Type</w:t>
            </w:r>
          </w:p>
        </w:tc>
        <w:tc>
          <w:tcPr>
            <w:tcW w:w="3447"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Extreme Min</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12</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(Boundary)</w:t>
            </w:r>
          </w:p>
        </w:tc>
        <w:tc>
          <w:tcPr>
            <w:tcW w:w="3447" w:type="pct"/>
          </w:tcPr>
          <w:p w:rsidR="00111265" w:rsidRPr="00111265" w:rsidRDefault="00111265" w:rsidP="00111265">
            <w:pPr>
              <w:spacing w:after="200" w:line="276" w:lineRule="auto"/>
              <w:rPr>
                <w:lang w:val="en-GB"/>
              </w:rPr>
            </w:pPr>
            <w:r w:rsidRPr="00111265">
              <w:rPr>
                <w:lang w:val="en-GB"/>
              </w:rPr>
              <w:t>13</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Min +1</w:t>
            </w:r>
          </w:p>
        </w:tc>
        <w:tc>
          <w:tcPr>
            <w:tcW w:w="3447" w:type="pct"/>
          </w:tcPr>
          <w:p w:rsidR="00111265" w:rsidRPr="00111265" w:rsidRDefault="00111265" w:rsidP="00111265">
            <w:pPr>
              <w:spacing w:after="200" w:line="276" w:lineRule="auto"/>
              <w:rPr>
                <w:lang w:val="en-GB"/>
              </w:rPr>
            </w:pPr>
            <w:r w:rsidRPr="00111265">
              <w:rPr>
                <w:lang w:val="en-GB"/>
              </w:rPr>
              <w:t>14</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79</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lastRenderedPageBreak/>
              <w:t>Max (Boundary)</w:t>
            </w:r>
          </w:p>
        </w:tc>
        <w:tc>
          <w:tcPr>
            <w:tcW w:w="3447" w:type="pct"/>
          </w:tcPr>
          <w:p w:rsidR="00111265" w:rsidRPr="00111265" w:rsidRDefault="00111265" w:rsidP="00111265">
            <w:pPr>
              <w:spacing w:after="200" w:line="276" w:lineRule="auto"/>
              <w:rPr>
                <w:lang w:val="en-GB"/>
              </w:rPr>
            </w:pPr>
            <w:r w:rsidRPr="00111265">
              <w:rPr>
                <w:lang w:val="en-GB"/>
              </w:rPr>
              <w:t>80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Max +1</w:t>
            </w:r>
          </w:p>
        </w:tc>
        <w:tc>
          <w:tcPr>
            <w:tcW w:w="3447" w:type="pct"/>
          </w:tcPr>
          <w:p w:rsidR="00111265" w:rsidRPr="00111265" w:rsidRDefault="00111265" w:rsidP="00111265">
            <w:pPr>
              <w:spacing w:after="200" w:line="276" w:lineRule="auto"/>
              <w:rPr>
                <w:lang w:val="en-GB"/>
              </w:rPr>
            </w:pPr>
            <w:r w:rsidRPr="00111265">
              <w:rPr>
                <w:lang w:val="en-GB"/>
              </w:rPr>
              <w:t>81</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Mid </w:t>
            </w:r>
          </w:p>
        </w:tc>
        <w:tc>
          <w:tcPr>
            <w:tcW w:w="3447" w:type="pct"/>
          </w:tcPr>
          <w:p w:rsidR="00111265" w:rsidRPr="00111265" w:rsidRDefault="00111265" w:rsidP="00111265">
            <w:pPr>
              <w:spacing w:after="200" w:line="276" w:lineRule="auto"/>
              <w:rPr>
                <w:lang w:val="en-GB"/>
              </w:rPr>
            </w:pPr>
            <w:r w:rsidRPr="00111265">
              <w:rPr>
                <w:lang w:val="en-GB"/>
              </w:rPr>
              <w:t>47</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 xml:space="preserve">Extreme Max </w:t>
            </w:r>
          </w:p>
        </w:tc>
        <w:tc>
          <w:tcPr>
            <w:tcW w:w="3447" w:type="pct"/>
          </w:tcPr>
          <w:p w:rsidR="00111265" w:rsidRPr="00111265" w:rsidRDefault="00111265" w:rsidP="00111265">
            <w:pPr>
              <w:spacing w:after="200" w:line="276" w:lineRule="auto"/>
              <w:rPr>
                <w:lang w:val="en-GB"/>
              </w:rPr>
            </w:pPr>
            <w:r w:rsidRPr="00111265">
              <w:rPr>
                <w:lang w:val="en-GB"/>
              </w:rPr>
              <w:t>300</w:t>
            </w: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Invalid data type</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r w:rsidRPr="00111265">
              <w:rPr>
                <w:lang w:val="en-GB"/>
              </w:rPr>
              <w:t>Other tests</w:t>
            </w:r>
          </w:p>
        </w:tc>
        <w:tc>
          <w:tcPr>
            <w:tcW w:w="3447" w:type="pct"/>
          </w:tcPr>
          <w:p w:rsidR="00111265" w:rsidRPr="00111265" w:rsidRDefault="00111265" w:rsidP="00111265">
            <w:pPr>
              <w:spacing w:after="200" w:line="276" w:lineRule="auto"/>
              <w:rPr>
                <w:lang w:val="en-GB"/>
              </w:rPr>
            </w:pPr>
          </w:p>
        </w:tc>
      </w:tr>
      <w:tr w:rsidR="00111265" w:rsidRPr="00111265" w:rsidTr="00111265">
        <w:tc>
          <w:tcPr>
            <w:tcW w:w="1553" w:type="pct"/>
          </w:tcPr>
          <w:p w:rsidR="00111265" w:rsidRPr="00111265" w:rsidRDefault="00111265" w:rsidP="00111265">
            <w:pPr>
              <w:spacing w:after="200" w:line="276" w:lineRule="auto"/>
              <w:rPr>
                <w:lang w:val="en-GB"/>
              </w:rPr>
            </w:pPr>
          </w:p>
        </w:tc>
        <w:tc>
          <w:tcPr>
            <w:tcW w:w="3447" w:type="pct"/>
          </w:tcPr>
          <w:p w:rsidR="00111265" w:rsidRPr="00111265" w:rsidRDefault="00111265" w:rsidP="00111265">
            <w:pPr>
              <w:spacing w:after="200" w:line="276" w:lineRule="auto"/>
              <w:rPr>
                <w:lang w:val="en-GB"/>
              </w:rPr>
            </w:pPr>
          </w:p>
        </w:tc>
      </w:tr>
    </w:tbl>
    <w:p w:rsidR="00111265" w:rsidRPr="00111265" w:rsidRDefault="00111265" w:rsidP="00111265">
      <w:pPr>
        <w:rPr>
          <w:lang w:val="en-GB"/>
        </w:rPr>
      </w:pPr>
    </w:p>
    <w:p w:rsidR="00111265" w:rsidRPr="00111265" w:rsidRDefault="00111265" w:rsidP="00111265">
      <w:pPr>
        <w:pStyle w:val="Heading2"/>
        <w:rPr>
          <w:lang w:val="en-GB"/>
        </w:rPr>
      </w:pPr>
      <w:bookmarkStart w:id="16" w:name="_Toc17190382"/>
      <w:r w:rsidRPr="00111265">
        <w:rPr>
          <w:lang w:val="en-GB"/>
        </w:rPr>
        <w:t>Invalid Data Type</w:t>
      </w:r>
      <w:bookmarkEnd w:id="16"/>
    </w:p>
    <w:p w:rsidR="00111265" w:rsidRPr="00111265" w:rsidRDefault="00111265" w:rsidP="00111265">
      <w:pPr>
        <w:rPr>
          <w:lang w:val="en-GB"/>
        </w:rPr>
      </w:pPr>
      <w:r w:rsidRPr="00111265">
        <w:rPr>
          <w:lang w:val="en-GB"/>
        </w:rPr>
        <w:t>In this example of age, the data type is an integer value. We need to generate a few values which are inappropriate for the integer data type e.g.</w:t>
      </w:r>
    </w:p>
    <w:p w:rsidR="00111265" w:rsidRPr="00111265" w:rsidRDefault="00111265" w:rsidP="00111265">
      <w:pPr>
        <w:rPr>
          <w:lang w:val="en-GB"/>
        </w:rPr>
      </w:pPr>
      <w:r w:rsidRPr="00111265">
        <w:rPr>
          <w:lang w:val="en-GB"/>
        </w:rPr>
        <w:t>String</w:t>
      </w:r>
      <w:r w:rsidRPr="00111265">
        <w:rPr>
          <w:lang w:val="en-GB"/>
        </w:rPr>
        <w:tab/>
      </w:r>
      <w:r w:rsidRPr="00111265">
        <w:rPr>
          <w:lang w:val="en-GB"/>
        </w:rPr>
        <w:tab/>
        <w:t>“Fred”</w:t>
      </w:r>
    </w:p>
    <w:p w:rsidR="00111265" w:rsidRPr="00111265" w:rsidRDefault="00111265" w:rsidP="00111265">
      <w:pPr>
        <w:rPr>
          <w:lang w:val="en-GB"/>
        </w:rPr>
      </w:pPr>
      <w:r w:rsidRPr="00111265">
        <w:rPr>
          <w:lang w:val="en-GB"/>
        </w:rPr>
        <w:t>Date</w:t>
      </w:r>
      <w:r w:rsidRPr="00111265">
        <w:rPr>
          <w:lang w:val="en-GB"/>
        </w:rPr>
        <w:tab/>
      </w:r>
      <w:r w:rsidRPr="00111265">
        <w:rPr>
          <w:lang w:val="en-GB"/>
        </w:rPr>
        <w:tab/>
        <w:t>01/01/2001</w:t>
      </w:r>
    </w:p>
    <w:p w:rsidR="00111265" w:rsidRPr="00111265" w:rsidRDefault="00111265" w:rsidP="00111265">
      <w:pPr>
        <w:rPr>
          <w:lang w:val="en-GB"/>
        </w:rPr>
      </w:pPr>
      <w:r w:rsidRPr="00111265">
        <w:rPr>
          <w:lang w:val="en-GB"/>
        </w:rPr>
        <w:t>Decimal</w:t>
      </w:r>
      <w:r w:rsidRPr="00111265">
        <w:rPr>
          <w:lang w:val="en-GB"/>
        </w:rPr>
        <w:tab/>
      </w:r>
      <w:r w:rsidRPr="00111265">
        <w:rPr>
          <w:lang w:val="en-GB"/>
        </w:rPr>
        <w:tab/>
        <w:t>14.5</w:t>
      </w:r>
    </w:p>
    <w:p w:rsidR="00111265" w:rsidRPr="00111265" w:rsidRDefault="00111265" w:rsidP="00111265">
      <w:pPr>
        <w:rPr>
          <w:lang w:val="en-GB"/>
        </w:rPr>
      </w:pPr>
    </w:p>
    <w:tbl>
      <w:tblPr>
        <w:tblStyle w:val="TableGrid"/>
        <w:tblW w:w="5000" w:type="pct"/>
        <w:tblLook w:val="01E0"/>
      </w:tblPr>
      <w:tblGrid>
        <w:gridCol w:w="2974"/>
        <w:gridCol w:w="6602"/>
      </w:tblGrid>
      <w:tr w:rsidR="00111265" w:rsidRPr="00111265" w:rsidTr="000F4877">
        <w:tc>
          <w:tcPr>
            <w:tcW w:w="953" w:type="pct"/>
          </w:tcPr>
          <w:p w:rsidR="00111265" w:rsidRPr="00111265" w:rsidRDefault="00111265" w:rsidP="00111265">
            <w:pPr>
              <w:spacing w:after="200" w:line="276" w:lineRule="auto"/>
              <w:rPr>
                <w:b/>
                <w:lang w:val="en-GB"/>
              </w:rPr>
            </w:pPr>
            <w:r w:rsidRPr="00111265">
              <w:rPr>
                <w:b/>
                <w:lang w:val="en-GB"/>
              </w:rPr>
              <w:t>Test Type</w:t>
            </w:r>
          </w:p>
        </w:tc>
        <w:tc>
          <w:tcPr>
            <w:tcW w:w="2115" w:type="pct"/>
          </w:tcPr>
          <w:p w:rsidR="00111265" w:rsidRPr="00111265" w:rsidRDefault="00111265" w:rsidP="00111265">
            <w:pPr>
              <w:spacing w:after="200" w:line="276" w:lineRule="auto"/>
              <w:rPr>
                <w:b/>
                <w:lang w:val="en-GB"/>
              </w:rPr>
            </w:pPr>
            <w:r w:rsidRPr="00111265">
              <w:rPr>
                <w:b/>
                <w:lang w:val="en-GB"/>
              </w:rPr>
              <w:t>Test Data</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Extreme Min</w:t>
            </w:r>
          </w:p>
        </w:tc>
        <w:tc>
          <w:tcPr>
            <w:tcW w:w="2115" w:type="pct"/>
          </w:tcPr>
          <w:p w:rsidR="00111265" w:rsidRPr="00111265" w:rsidRDefault="00111265" w:rsidP="00111265">
            <w:pPr>
              <w:spacing w:after="200" w:line="276" w:lineRule="auto"/>
              <w:rPr>
                <w:lang w:val="en-GB"/>
              </w:rPr>
            </w:pPr>
            <w:r w:rsidRPr="00111265">
              <w:rPr>
                <w:lang w:val="en-GB"/>
              </w:rPr>
              <w:t>-300</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Min -1</w:t>
            </w:r>
          </w:p>
        </w:tc>
        <w:tc>
          <w:tcPr>
            <w:tcW w:w="2115" w:type="pct"/>
          </w:tcPr>
          <w:p w:rsidR="00111265" w:rsidRPr="00111265" w:rsidRDefault="00111265" w:rsidP="00111265">
            <w:pPr>
              <w:spacing w:after="200" w:line="276" w:lineRule="auto"/>
              <w:rPr>
                <w:lang w:val="en-GB"/>
              </w:rPr>
            </w:pPr>
            <w:r w:rsidRPr="00111265">
              <w:rPr>
                <w:lang w:val="en-GB"/>
              </w:rPr>
              <w:t>12</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Min (Boundary)</w:t>
            </w:r>
          </w:p>
        </w:tc>
        <w:tc>
          <w:tcPr>
            <w:tcW w:w="2115" w:type="pct"/>
          </w:tcPr>
          <w:p w:rsidR="00111265" w:rsidRPr="00111265" w:rsidRDefault="00111265" w:rsidP="00111265">
            <w:pPr>
              <w:spacing w:after="200" w:line="276" w:lineRule="auto"/>
              <w:rPr>
                <w:lang w:val="en-GB"/>
              </w:rPr>
            </w:pPr>
            <w:r w:rsidRPr="00111265">
              <w:rPr>
                <w:lang w:val="en-GB"/>
              </w:rPr>
              <w:t>13</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Min +1</w:t>
            </w:r>
          </w:p>
        </w:tc>
        <w:tc>
          <w:tcPr>
            <w:tcW w:w="2115" w:type="pct"/>
          </w:tcPr>
          <w:p w:rsidR="00111265" w:rsidRPr="00111265" w:rsidRDefault="00111265" w:rsidP="00111265">
            <w:pPr>
              <w:spacing w:after="200" w:line="276" w:lineRule="auto"/>
              <w:rPr>
                <w:lang w:val="en-GB"/>
              </w:rPr>
            </w:pPr>
            <w:r w:rsidRPr="00111265">
              <w:rPr>
                <w:lang w:val="en-GB"/>
              </w:rPr>
              <w:t>14</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Max -1</w:t>
            </w:r>
          </w:p>
        </w:tc>
        <w:tc>
          <w:tcPr>
            <w:tcW w:w="2115" w:type="pct"/>
          </w:tcPr>
          <w:p w:rsidR="00111265" w:rsidRPr="00111265" w:rsidRDefault="00111265" w:rsidP="00111265">
            <w:pPr>
              <w:spacing w:after="200" w:line="276" w:lineRule="auto"/>
              <w:rPr>
                <w:lang w:val="en-GB"/>
              </w:rPr>
            </w:pPr>
            <w:r w:rsidRPr="00111265">
              <w:rPr>
                <w:lang w:val="en-GB"/>
              </w:rPr>
              <w:t>79</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Max (Boundary)</w:t>
            </w:r>
          </w:p>
        </w:tc>
        <w:tc>
          <w:tcPr>
            <w:tcW w:w="2115" w:type="pct"/>
          </w:tcPr>
          <w:p w:rsidR="00111265" w:rsidRPr="00111265" w:rsidRDefault="00111265" w:rsidP="00111265">
            <w:pPr>
              <w:spacing w:after="200" w:line="276" w:lineRule="auto"/>
              <w:rPr>
                <w:lang w:val="en-GB"/>
              </w:rPr>
            </w:pPr>
            <w:r w:rsidRPr="00111265">
              <w:rPr>
                <w:lang w:val="en-GB"/>
              </w:rPr>
              <w:t>80</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Max +1</w:t>
            </w:r>
          </w:p>
        </w:tc>
        <w:tc>
          <w:tcPr>
            <w:tcW w:w="2115" w:type="pct"/>
          </w:tcPr>
          <w:p w:rsidR="00111265" w:rsidRPr="00111265" w:rsidRDefault="00111265" w:rsidP="00111265">
            <w:pPr>
              <w:spacing w:after="200" w:line="276" w:lineRule="auto"/>
              <w:rPr>
                <w:lang w:val="en-GB"/>
              </w:rPr>
            </w:pPr>
            <w:r w:rsidRPr="00111265">
              <w:rPr>
                <w:lang w:val="en-GB"/>
              </w:rPr>
              <w:t>81</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 xml:space="preserve">Mid </w:t>
            </w:r>
          </w:p>
        </w:tc>
        <w:tc>
          <w:tcPr>
            <w:tcW w:w="2115" w:type="pct"/>
          </w:tcPr>
          <w:p w:rsidR="00111265" w:rsidRPr="00111265" w:rsidRDefault="00111265" w:rsidP="00111265">
            <w:pPr>
              <w:spacing w:after="200" w:line="276" w:lineRule="auto"/>
              <w:rPr>
                <w:lang w:val="en-GB"/>
              </w:rPr>
            </w:pPr>
            <w:r w:rsidRPr="00111265">
              <w:rPr>
                <w:lang w:val="en-GB"/>
              </w:rPr>
              <w:t>47</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 xml:space="preserve">Extreme Max </w:t>
            </w:r>
          </w:p>
        </w:tc>
        <w:tc>
          <w:tcPr>
            <w:tcW w:w="2115" w:type="pct"/>
          </w:tcPr>
          <w:p w:rsidR="00111265" w:rsidRPr="00111265" w:rsidRDefault="00111265" w:rsidP="00111265">
            <w:pPr>
              <w:spacing w:after="200" w:line="276" w:lineRule="auto"/>
              <w:rPr>
                <w:lang w:val="en-GB"/>
              </w:rPr>
            </w:pPr>
            <w:r w:rsidRPr="00111265">
              <w:rPr>
                <w:lang w:val="en-GB"/>
              </w:rPr>
              <w:t>300</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lastRenderedPageBreak/>
              <w:t>Invalid data type</w:t>
            </w:r>
          </w:p>
        </w:tc>
        <w:tc>
          <w:tcPr>
            <w:tcW w:w="2115" w:type="pct"/>
          </w:tcPr>
          <w:p w:rsidR="00111265" w:rsidRPr="00111265" w:rsidRDefault="00111265" w:rsidP="00111265">
            <w:pPr>
              <w:spacing w:after="200" w:line="276" w:lineRule="auto"/>
              <w:rPr>
                <w:lang w:val="en-GB"/>
              </w:rPr>
            </w:pPr>
            <w:r w:rsidRPr="00111265">
              <w:rPr>
                <w:lang w:val="en-GB"/>
              </w:rPr>
              <w:t>Fred</w:t>
            </w:r>
          </w:p>
        </w:tc>
      </w:tr>
      <w:tr w:rsidR="00111265" w:rsidRPr="00111265" w:rsidTr="000F4877">
        <w:tc>
          <w:tcPr>
            <w:tcW w:w="953" w:type="pct"/>
          </w:tcPr>
          <w:p w:rsidR="00111265" w:rsidRPr="00111265" w:rsidRDefault="00111265" w:rsidP="00111265">
            <w:pPr>
              <w:spacing w:after="200" w:line="276" w:lineRule="auto"/>
              <w:rPr>
                <w:lang w:val="en-GB"/>
              </w:rPr>
            </w:pPr>
          </w:p>
        </w:tc>
        <w:tc>
          <w:tcPr>
            <w:tcW w:w="2115" w:type="pct"/>
          </w:tcPr>
          <w:p w:rsidR="00111265" w:rsidRPr="00111265" w:rsidRDefault="00111265" w:rsidP="00111265">
            <w:pPr>
              <w:spacing w:after="200" w:line="276" w:lineRule="auto"/>
              <w:rPr>
                <w:lang w:val="en-GB"/>
              </w:rPr>
            </w:pPr>
            <w:smartTag w:uri="urn:schemas-microsoft-com:office:smarttags" w:element="date">
              <w:smartTagPr>
                <w:attr w:name="Month" w:val="1"/>
                <w:attr w:name="Day" w:val="1"/>
                <w:attr w:name="Year" w:val="2001"/>
              </w:smartTagPr>
              <w:r w:rsidRPr="00111265">
                <w:rPr>
                  <w:lang w:val="en-GB"/>
                </w:rPr>
                <w:t>01/01/2001</w:t>
              </w:r>
            </w:smartTag>
          </w:p>
        </w:tc>
      </w:tr>
      <w:tr w:rsidR="00111265" w:rsidRPr="00111265" w:rsidTr="000F4877">
        <w:tc>
          <w:tcPr>
            <w:tcW w:w="953" w:type="pct"/>
          </w:tcPr>
          <w:p w:rsidR="00111265" w:rsidRPr="00111265" w:rsidRDefault="00111265" w:rsidP="00111265">
            <w:pPr>
              <w:spacing w:after="200" w:line="276" w:lineRule="auto"/>
              <w:rPr>
                <w:lang w:val="en-GB"/>
              </w:rPr>
            </w:pPr>
          </w:p>
        </w:tc>
        <w:tc>
          <w:tcPr>
            <w:tcW w:w="2115" w:type="pct"/>
          </w:tcPr>
          <w:p w:rsidR="00111265" w:rsidRPr="00111265" w:rsidRDefault="00111265" w:rsidP="00111265">
            <w:pPr>
              <w:spacing w:after="200" w:line="276" w:lineRule="auto"/>
              <w:rPr>
                <w:lang w:val="en-GB"/>
              </w:rPr>
            </w:pPr>
            <w:r w:rsidRPr="00111265">
              <w:rPr>
                <w:lang w:val="en-GB"/>
              </w:rPr>
              <w:t>14.5</w:t>
            </w:r>
          </w:p>
        </w:tc>
      </w:tr>
      <w:tr w:rsidR="00111265" w:rsidRPr="00111265" w:rsidTr="000F4877">
        <w:tc>
          <w:tcPr>
            <w:tcW w:w="953" w:type="pct"/>
          </w:tcPr>
          <w:p w:rsidR="00111265" w:rsidRPr="00111265" w:rsidRDefault="00111265" w:rsidP="00111265">
            <w:pPr>
              <w:spacing w:after="200" w:line="276" w:lineRule="auto"/>
              <w:rPr>
                <w:lang w:val="en-GB"/>
              </w:rPr>
            </w:pPr>
            <w:r w:rsidRPr="00111265">
              <w:rPr>
                <w:lang w:val="en-GB"/>
              </w:rPr>
              <w:t>Other tests</w:t>
            </w:r>
          </w:p>
        </w:tc>
        <w:tc>
          <w:tcPr>
            <w:tcW w:w="2115" w:type="pct"/>
          </w:tcPr>
          <w:p w:rsidR="00111265" w:rsidRPr="00111265" w:rsidRDefault="00111265" w:rsidP="00111265">
            <w:pPr>
              <w:spacing w:after="200" w:line="276" w:lineRule="auto"/>
              <w:rPr>
                <w:lang w:val="en-GB"/>
              </w:rPr>
            </w:pPr>
            <w:r w:rsidRPr="00111265">
              <w:rPr>
                <w:lang w:val="en-GB"/>
              </w:rPr>
              <w:t>Anything else you can think of</w:t>
            </w:r>
          </w:p>
        </w:tc>
      </w:tr>
      <w:tr w:rsidR="00111265" w:rsidRPr="00111265" w:rsidTr="000F4877">
        <w:tc>
          <w:tcPr>
            <w:tcW w:w="953" w:type="pct"/>
          </w:tcPr>
          <w:p w:rsidR="00111265" w:rsidRPr="00111265" w:rsidRDefault="00111265" w:rsidP="00111265">
            <w:pPr>
              <w:spacing w:after="200" w:line="276" w:lineRule="auto"/>
              <w:rPr>
                <w:lang w:val="en-GB"/>
              </w:rPr>
            </w:pPr>
          </w:p>
        </w:tc>
        <w:tc>
          <w:tcPr>
            <w:tcW w:w="2115" w:type="pct"/>
          </w:tcPr>
          <w:p w:rsidR="00111265" w:rsidRPr="00111265" w:rsidRDefault="00111265" w:rsidP="00111265">
            <w:pPr>
              <w:spacing w:after="200" w:line="276" w:lineRule="auto"/>
              <w:rPr>
                <w:lang w:val="en-GB"/>
              </w:rPr>
            </w:pPr>
          </w:p>
        </w:tc>
      </w:tr>
    </w:tbl>
    <w:p w:rsidR="00111265" w:rsidRPr="00111265" w:rsidRDefault="00111265" w:rsidP="00111265">
      <w:pPr>
        <w:rPr>
          <w:lang w:val="en-GB"/>
        </w:rPr>
      </w:pPr>
    </w:p>
    <w:p w:rsidR="00111265" w:rsidRPr="00111265" w:rsidRDefault="00111265" w:rsidP="00111265">
      <w:pPr>
        <w:pStyle w:val="Heading2"/>
        <w:rPr>
          <w:lang w:val="en-GB"/>
        </w:rPr>
      </w:pPr>
      <w:bookmarkStart w:id="17" w:name="_Toc17190383"/>
      <w:r w:rsidRPr="00111265">
        <w:rPr>
          <w:lang w:val="en-GB"/>
        </w:rPr>
        <w:t>Other Tests</w:t>
      </w:r>
      <w:bookmarkEnd w:id="17"/>
    </w:p>
    <w:p w:rsidR="00111265" w:rsidRPr="00111265" w:rsidRDefault="00111265" w:rsidP="00111265">
      <w:pPr>
        <w:rPr>
          <w:lang w:val="en-GB"/>
        </w:rPr>
      </w:pPr>
      <w:r w:rsidRPr="00111265">
        <w:rPr>
          <w:lang w:val="en-GB"/>
        </w:rPr>
        <w:t>This relates to any other testing that you can possibly think of.  Should the field be a required field then it will be a good idea to test what happens should the field be left blank.</w:t>
      </w:r>
    </w:p>
    <w:p w:rsidR="00111265" w:rsidRPr="00111265" w:rsidRDefault="00111265" w:rsidP="00111265">
      <w:pPr>
        <w:rPr>
          <w:lang w:val="en-GB"/>
        </w:rPr>
      </w:pPr>
      <w:r w:rsidRPr="00111265">
        <w:rPr>
          <w:lang w:val="en-GB"/>
        </w:rPr>
        <w:t>Once the test data for that field has been compiled, one should then move on to other fields within the program.</w:t>
      </w:r>
    </w:p>
    <w:p w:rsidR="00111265" w:rsidRPr="00111265" w:rsidRDefault="00111265" w:rsidP="00111265">
      <w:pPr>
        <w:rPr>
          <w:lang w:val="en-GB"/>
        </w:rPr>
      </w:pPr>
      <w:r w:rsidRPr="00111265">
        <w:rPr>
          <w:lang w:val="en-GB"/>
        </w:rPr>
        <w:t>Once all of the test data has been assembled the tests should be run and the test plan &amp; log annotated indicating the results of the test.</w:t>
      </w:r>
    </w:p>
    <w:p w:rsidR="00111265" w:rsidRDefault="00111265" w:rsidP="00111265">
      <w:pPr>
        <w:rPr>
          <w:lang w:val="en-GB"/>
        </w:rPr>
      </w:pPr>
      <w:r w:rsidRPr="00111265">
        <w:rPr>
          <w:lang w:val="en-GB"/>
        </w:rPr>
        <w:t>Should any test conditions not run as expected then the developer must be notified in order to debug and correct the code.</w:t>
      </w:r>
    </w:p>
    <w:p w:rsidR="000F4877" w:rsidRPr="00A83BB4" w:rsidRDefault="000F4877" w:rsidP="000F4877">
      <w:pPr>
        <w:pStyle w:val="Heading1"/>
        <w:rPr>
          <w:rFonts w:ascii="Verdana" w:hAnsi="Verdana"/>
        </w:rPr>
      </w:pPr>
      <w:r>
        <w:rPr>
          <w:rFonts w:ascii="Verdana" w:hAnsi="Verdana"/>
        </w:rPr>
        <w:t>Handling Specific Data Types</w:t>
      </w:r>
    </w:p>
    <w:p w:rsidR="000F4877" w:rsidRDefault="000F4877" w:rsidP="000F4877">
      <w:r>
        <w:t>One thing you will soon discover as you create this page is that entering incorrect data will result in the system crashing.</w:t>
      </w:r>
    </w:p>
    <w:p w:rsidR="000F4877" w:rsidRDefault="000F4877" w:rsidP="000F4877">
      <w:r>
        <w:t>Rather than a crash what we really is for the system to provide an error message and allow the user to correct the error.</w:t>
      </w:r>
    </w:p>
    <w:p w:rsidR="000F4877" w:rsidRDefault="000F4877" w:rsidP="000F4877">
      <w:pPr>
        <w:pStyle w:val="Heading2"/>
      </w:pPr>
      <w:bookmarkStart w:id="18" w:name="_Toc12443337"/>
      <w:r>
        <w:t>Test Plan Procedure</w:t>
      </w:r>
      <w:bookmarkEnd w:id="18"/>
    </w:p>
    <w:p w:rsidR="000F4877" w:rsidRPr="008F50CC" w:rsidRDefault="000F4877" w:rsidP="000F4877">
      <w:r>
        <w:t>In creating the test plan we shall always follow these steps even if we decide they don’t matter for the data type in question…</w:t>
      </w:r>
    </w:p>
    <w:p w:rsidR="000F4877" w:rsidRDefault="000F4877" w:rsidP="000F4877">
      <w:pPr>
        <w:numPr>
          <w:ilvl w:val="0"/>
          <w:numId w:val="15"/>
        </w:numPr>
        <w:spacing w:after="0" w:line="240" w:lineRule="auto"/>
      </w:pPr>
      <w:r>
        <w:t>Always Start with Min and Max Tests</w:t>
      </w:r>
    </w:p>
    <w:p w:rsidR="000F4877" w:rsidRDefault="000F4877" w:rsidP="000F4877">
      <w:pPr>
        <w:numPr>
          <w:ilvl w:val="0"/>
          <w:numId w:val="15"/>
        </w:numPr>
        <w:spacing w:after="0" w:line="240" w:lineRule="auto"/>
      </w:pPr>
      <w:r>
        <w:t>Next Work out Boundaries</w:t>
      </w:r>
    </w:p>
    <w:p w:rsidR="000F4877" w:rsidRDefault="000F4877" w:rsidP="000F4877">
      <w:pPr>
        <w:numPr>
          <w:ilvl w:val="0"/>
          <w:numId w:val="15"/>
        </w:numPr>
        <w:spacing w:after="0" w:line="240" w:lineRule="auto"/>
      </w:pPr>
      <w:r>
        <w:t>Extreme Maximum and Extreme Minimum</w:t>
      </w:r>
    </w:p>
    <w:p w:rsidR="000F4877" w:rsidRDefault="000F4877" w:rsidP="000F4877">
      <w:pPr>
        <w:numPr>
          <w:ilvl w:val="0"/>
          <w:numId w:val="15"/>
        </w:numPr>
        <w:spacing w:after="0" w:line="240" w:lineRule="auto"/>
      </w:pPr>
      <w:r>
        <w:t>Test the Mid Range</w:t>
      </w:r>
    </w:p>
    <w:p w:rsidR="000F4877" w:rsidRDefault="000F4877" w:rsidP="000F4877">
      <w:pPr>
        <w:numPr>
          <w:ilvl w:val="0"/>
          <w:numId w:val="15"/>
        </w:numPr>
        <w:spacing w:after="0" w:line="240" w:lineRule="auto"/>
      </w:pPr>
      <w:r>
        <w:t>Test Invalid Data Type</w:t>
      </w:r>
    </w:p>
    <w:p w:rsidR="000F4877" w:rsidRDefault="000F4877" w:rsidP="000F4877">
      <w:pPr>
        <w:numPr>
          <w:ilvl w:val="0"/>
          <w:numId w:val="15"/>
        </w:numPr>
        <w:spacing w:after="0" w:line="240" w:lineRule="auto"/>
      </w:pPr>
      <w:r>
        <w:t>Complete Other Tests</w:t>
      </w:r>
    </w:p>
    <w:p w:rsidR="000F4877" w:rsidRDefault="000F4877" w:rsidP="000F4877">
      <w:pPr>
        <w:numPr>
          <w:ilvl w:val="0"/>
          <w:numId w:val="15"/>
        </w:numPr>
        <w:spacing w:after="0" w:line="240" w:lineRule="auto"/>
      </w:pPr>
      <w:r>
        <w:t>Complete Expected Result</w:t>
      </w:r>
    </w:p>
    <w:p w:rsidR="000F4877" w:rsidRDefault="000F4877" w:rsidP="000F4877">
      <w:pPr>
        <w:numPr>
          <w:ilvl w:val="0"/>
          <w:numId w:val="15"/>
        </w:numPr>
        <w:spacing w:after="0" w:line="240" w:lineRule="auto"/>
      </w:pPr>
      <w:r>
        <w:t>Complete Additional Notes/Instructions</w:t>
      </w:r>
    </w:p>
    <w:p w:rsidR="000F4877" w:rsidRDefault="000F4877" w:rsidP="000F4877">
      <w:pPr>
        <w:spacing w:after="0" w:line="240" w:lineRule="auto"/>
        <w:ind w:left="1080"/>
      </w:pPr>
    </w:p>
    <w:p w:rsidR="000F4877" w:rsidRDefault="000F4877" w:rsidP="000F4877">
      <w:pPr>
        <w:pStyle w:val="Heading2"/>
      </w:pPr>
      <w:bookmarkStart w:id="19" w:name="_Toc12443339"/>
      <w:r>
        <w:lastRenderedPageBreak/>
        <w:t>Starting With the Data Layer</w:t>
      </w:r>
      <w:bookmarkEnd w:id="19"/>
    </w:p>
    <w:p w:rsidR="000F4877" w:rsidRDefault="000F4877" w:rsidP="000F4877">
      <w:r>
        <w:t>A good place to begin is with the data layer (this may currently only exist on paper). The data layer gives us some useful clues as to what the rules are for the data we are using.</w:t>
      </w:r>
    </w:p>
    <w:p w:rsidR="000F4877" w:rsidRDefault="000F4877" w:rsidP="000F4877">
      <w:r>
        <w:t xml:space="preserve">Look at the table definition for </w:t>
      </w:r>
      <w:proofErr w:type="spellStart"/>
      <w:r>
        <w:t>tblWidget</w:t>
      </w:r>
      <w:proofErr w:type="spellEnd"/>
      <w:r>
        <w:t xml:space="preserve"> to inspect the table’s design and properties.</w:t>
      </w:r>
    </w:p>
    <w:p w:rsidR="000F4877" w:rsidRDefault="000F4877" w:rsidP="000F4877">
      <w:r>
        <w:rPr>
          <w:noProof/>
          <w:lang w:val="en-GB" w:eastAsia="en-GB"/>
        </w:rPr>
        <w:drawing>
          <wp:inline distT="0" distB="0" distL="0" distR="0">
            <wp:extent cx="4801870" cy="27997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01870" cy="2799715"/>
                    </a:xfrm>
                    <a:prstGeom prst="rect">
                      <a:avLst/>
                    </a:prstGeom>
                    <a:noFill/>
                    <a:ln w="9525">
                      <a:noFill/>
                      <a:miter lim="800000"/>
                      <a:headEnd/>
                      <a:tailEnd/>
                    </a:ln>
                  </pic:spPr>
                </pic:pic>
              </a:graphicData>
            </a:graphic>
          </wp:inline>
        </w:drawing>
      </w:r>
    </w:p>
    <w:p w:rsidR="000F4877" w:rsidRDefault="000F4877" w:rsidP="000F4877">
      <w:r>
        <w:t xml:space="preserve">For example Description is defined as </w:t>
      </w:r>
      <w:proofErr w:type="spellStart"/>
      <w:proofErr w:type="gramStart"/>
      <w:r>
        <w:t>varchar</w:t>
      </w:r>
      <w:proofErr w:type="spellEnd"/>
      <w:r>
        <w:t>(</w:t>
      </w:r>
      <w:proofErr w:type="gramEnd"/>
      <w:r>
        <w:t>50) which means the maximum size is 50 characters.</w:t>
      </w:r>
    </w:p>
    <w:p w:rsidR="000F4877" w:rsidRDefault="000F4877" w:rsidP="000F4877">
      <w:r>
        <w:t>Also note the data types for each field.</w:t>
      </w:r>
    </w:p>
    <w:p w:rsidR="000F4877" w:rsidRDefault="000F4877" w:rsidP="000F4877">
      <w:r>
        <w:t>Once you have done that close the table definition think about the fields on the main data entry form…</w:t>
      </w:r>
    </w:p>
    <w:p w:rsidR="000F4877" w:rsidRDefault="000F4877" w:rsidP="000F4877">
      <w:r>
        <w:rPr>
          <w:noProof/>
          <w:lang w:val="en-GB" w:eastAsia="en-GB"/>
        </w:rPr>
        <w:lastRenderedPageBreak/>
        <w:drawing>
          <wp:inline distT="0" distB="0" distL="0" distR="0">
            <wp:extent cx="5941695" cy="5997575"/>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1695" cy="5997575"/>
                    </a:xfrm>
                    <a:prstGeom prst="rect">
                      <a:avLst/>
                    </a:prstGeom>
                    <a:noFill/>
                    <a:ln w="9525">
                      <a:noFill/>
                      <a:miter lim="800000"/>
                      <a:headEnd/>
                      <a:tailEnd/>
                    </a:ln>
                  </pic:spPr>
                </pic:pic>
              </a:graphicData>
            </a:graphic>
          </wp:inline>
        </w:drawing>
      </w:r>
    </w:p>
    <w:p w:rsidR="000F4877" w:rsidRDefault="000F4877" w:rsidP="000F4877">
      <w:r w:rsidRPr="00AA6923">
        <w:t xml:space="preserve"> </w:t>
      </w:r>
      <w:r>
        <w:t>The next step to make a note of which fields must be completed and which ones may be left blank.</w:t>
      </w:r>
    </w:p>
    <w:p w:rsidR="000F4877" w:rsidRDefault="000F4877" w:rsidP="000F4877">
      <w:proofErr w:type="gramStart"/>
      <w:r>
        <w:t>In this case…</w:t>
      </w:r>
      <w:proofErr w:type="gramEnd"/>
    </w:p>
    <w:p w:rsidR="000F4877" w:rsidRDefault="000F4877" w:rsidP="000F4877">
      <w:pPr>
        <w:numPr>
          <w:ilvl w:val="0"/>
          <w:numId w:val="15"/>
        </w:numPr>
        <w:spacing w:after="0" w:line="240" w:lineRule="auto"/>
      </w:pPr>
      <w:r>
        <w:t>Description</w:t>
      </w:r>
      <w:r>
        <w:tab/>
      </w:r>
      <w:r>
        <w:tab/>
        <w:t>Required</w:t>
      </w:r>
    </w:p>
    <w:p w:rsidR="000F4877" w:rsidRDefault="000F4877" w:rsidP="000F4877">
      <w:pPr>
        <w:numPr>
          <w:ilvl w:val="0"/>
          <w:numId w:val="15"/>
        </w:numPr>
        <w:spacing w:after="0" w:line="240" w:lineRule="auto"/>
      </w:pPr>
      <w:r>
        <w:t>Price</w:t>
      </w:r>
      <w:r>
        <w:tab/>
      </w:r>
      <w:r>
        <w:tab/>
      </w:r>
      <w:r>
        <w:tab/>
        <w:t>Required</w:t>
      </w:r>
    </w:p>
    <w:p w:rsidR="000F4877" w:rsidRDefault="000F4877" w:rsidP="000F4877">
      <w:pPr>
        <w:numPr>
          <w:ilvl w:val="0"/>
          <w:numId w:val="15"/>
        </w:numPr>
        <w:spacing w:after="0" w:line="240" w:lineRule="auto"/>
      </w:pPr>
      <w:proofErr w:type="spellStart"/>
      <w:r>
        <w:t>DateAdded</w:t>
      </w:r>
      <w:proofErr w:type="spellEnd"/>
      <w:r>
        <w:tab/>
      </w:r>
      <w:r>
        <w:tab/>
        <w:t>Required</w:t>
      </w:r>
    </w:p>
    <w:p w:rsidR="000F4877" w:rsidRDefault="000F4877" w:rsidP="000F4877">
      <w:pPr>
        <w:numPr>
          <w:ilvl w:val="0"/>
          <w:numId w:val="15"/>
        </w:numPr>
        <w:spacing w:after="0" w:line="240" w:lineRule="auto"/>
      </w:pPr>
      <w:proofErr w:type="spellStart"/>
      <w:r>
        <w:t>ManufacturerID</w:t>
      </w:r>
      <w:proofErr w:type="spellEnd"/>
      <w:r>
        <w:tab/>
      </w:r>
      <w:r>
        <w:tab/>
        <w:t>Required</w:t>
      </w:r>
    </w:p>
    <w:p w:rsidR="000F4877" w:rsidRDefault="000F4877" w:rsidP="000F4877"/>
    <w:p w:rsidR="000F4877" w:rsidRDefault="000F4877" w:rsidP="000F4877">
      <w:r>
        <w:t>Once you have all of this information you may start writing your test plan.</w:t>
      </w:r>
    </w:p>
    <w:p w:rsidR="000F4877" w:rsidRDefault="000F4877" w:rsidP="000F4877">
      <w:pPr>
        <w:pStyle w:val="Heading2"/>
      </w:pPr>
      <w:bookmarkStart w:id="20" w:name="_Toc12443340"/>
      <w:r>
        <w:lastRenderedPageBreak/>
        <w:t>The Test Plan</w:t>
      </w:r>
      <w:bookmarkEnd w:id="20"/>
    </w:p>
    <w:p w:rsidR="000F4877" w:rsidRDefault="000F4877" w:rsidP="000F4877">
      <w:r>
        <w:t>Once we have given some thought to the nature of our data we may have a go at completing the test plan.</w:t>
      </w:r>
    </w:p>
    <w:p w:rsidR="000F4877" w:rsidRDefault="000F4877" w:rsidP="000F4877">
      <w:r>
        <w:t>The test plan structure is as follows and may be obtained from the module web site…</w:t>
      </w:r>
    </w:p>
    <w:p w:rsidR="000F4877" w:rsidRDefault="000F4877" w:rsidP="000F4877">
      <w:r>
        <w:rPr>
          <w:noProof/>
          <w:lang w:val="en-GB" w:eastAsia="en-GB"/>
        </w:rPr>
        <w:drawing>
          <wp:inline distT="0" distB="0" distL="0" distR="0">
            <wp:extent cx="5941695" cy="4641215"/>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1695" cy="4641215"/>
                    </a:xfrm>
                    <a:prstGeom prst="rect">
                      <a:avLst/>
                    </a:prstGeom>
                    <a:noFill/>
                    <a:ln w="9525">
                      <a:noFill/>
                      <a:miter lim="800000"/>
                      <a:headEnd/>
                      <a:tailEnd/>
                    </a:ln>
                  </pic:spPr>
                </pic:pic>
              </a:graphicData>
            </a:graphic>
          </wp:inline>
        </w:drawing>
      </w:r>
    </w:p>
    <w:p w:rsidR="000F4877" w:rsidRDefault="000F4877" w:rsidP="000F4877">
      <w:r>
        <w:t>The document has various sections that need completing.</w:t>
      </w:r>
    </w:p>
    <w:p w:rsidR="000F4877" w:rsidRDefault="000F4877" w:rsidP="000F4877">
      <w:r>
        <w:t>The first item to complete is the name of the author of the test plan…</w:t>
      </w:r>
    </w:p>
    <w:p w:rsidR="000F4877" w:rsidRDefault="000F4877" w:rsidP="000F4877">
      <w:r>
        <w:rPr>
          <w:noProof/>
          <w:lang w:val="en-GB" w:eastAsia="en-GB"/>
        </w:rPr>
        <w:lastRenderedPageBreak/>
        <w:drawing>
          <wp:inline distT="0" distB="0" distL="0" distR="0">
            <wp:extent cx="5937250" cy="175514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37250" cy="1755140"/>
                    </a:xfrm>
                    <a:prstGeom prst="rect">
                      <a:avLst/>
                    </a:prstGeom>
                    <a:noFill/>
                    <a:ln w="9525">
                      <a:noFill/>
                      <a:miter lim="800000"/>
                      <a:headEnd/>
                      <a:tailEnd/>
                    </a:ln>
                  </pic:spPr>
                </pic:pic>
              </a:graphicData>
            </a:graphic>
          </wp:inline>
        </w:drawing>
      </w:r>
    </w:p>
    <w:p w:rsidR="000F4877" w:rsidRDefault="000F4877" w:rsidP="000F4877">
      <w:r>
        <w:t>As a student the author of the plan and the person carrying out the testing are likely to be the same person.  In reality they are most likely to be two different people. For the moment just complete the Author’s name.  We shall complete the other two items later on when we actually run the test.</w:t>
      </w:r>
    </w:p>
    <w:p w:rsidR="000F4877" w:rsidRDefault="000F4877" w:rsidP="000F4877">
      <w:pPr>
        <w:pStyle w:val="Heading2"/>
      </w:pPr>
      <w:bookmarkStart w:id="21" w:name="_Toc12443341"/>
      <w:r>
        <w:t xml:space="preserve">Testing Description </w:t>
      </w:r>
      <w:proofErr w:type="spellStart"/>
      <w:proofErr w:type="gramStart"/>
      <w:r>
        <w:t>varchar</w:t>
      </w:r>
      <w:proofErr w:type="spellEnd"/>
      <w:r>
        <w:t>(</w:t>
      </w:r>
      <w:proofErr w:type="gramEnd"/>
      <w:r>
        <w:t>50)/string</w:t>
      </w:r>
      <w:bookmarkEnd w:id="21"/>
    </w:p>
    <w:p w:rsidR="000F4877" w:rsidRDefault="000F4877" w:rsidP="000F4877">
      <w:r>
        <w:t>We will now go through the testing for the field Description.</w:t>
      </w:r>
    </w:p>
    <w:p w:rsidR="000F4877" w:rsidRDefault="000F4877" w:rsidP="000F4877">
      <w:r>
        <w:t>The first thing to do is complete a description of what the field does.  Given that in real life the person who writes the test may not be the same person who carries out the test it is a good idea to give some appropriate details here.</w:t>
      </w:r>
    </w:p>
    <w:p w:rsidR="000F4877" w:rsidRDefault="000F4877" w:rsidP="000F4877">
      <w:r>
        <w:rPr>
          <w:noProof/>
          <w:lang w:val="en-GB" w:eastAsia="en-GB"/>
        </w:rPr>
        <w:drawing>
          <wp:inline distT="0" distB="0" distL="0" distR="0">
            <wp:extent cx="5932805" cy="87566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32805" cy="875665"/>
                    </a:xfrm>
                    <a:prstGeom prst="rect">
                      <a:avLst/>
                    </a:prstGeom>
                    <a:noFill/>
                    <a:ln w="9525">
                      <a:noFill/>
                      <a:miter lim="800000"/>
                      <a:headEnd/>
                      <a:tailEnd/>
                    </a:ln>
                  </pic:spPr>
                </pic:pic>
              </a:graphicData>
            </a:graphic>
          </wp:inline>
        </w:drawing>
      </w:r>
    </w:p>
    <w:p w:rsidR="000F4877" w:rsidRDefault="000F4877" w:rsidP="000F4877">
      <w:r>
        <w:t>The next section to complete is to explicitly state that this is a required field.  The answer to this question will determine how we write the individual tests for the attribute…</w:t>
      </w:r>
    </w:p>
    <w:p w:rsidR="000F4877" w:rsidRDefault="000F4877" w:rsidP="000F4877">
      <w:r>
        <w:rPr>
          <w:noProof/>
          <w:lang w:val="en-GB" w:eastAsia="en-GB"/>
        </w:rPr>
        <w:drawing>
          <wp:inline distT="0" distB="0" distL="0" distR="0">
            <wp:extent cx="1668145" cy="65024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668145" cy="650240"/>
                    </a:xfrm>
                    <a:prstGeom prst="rect">
                      <a:avLst/>
                    </a:prstGeom>
                    <a:noFill/>
                    <a:ln w="9525">
                      <a:noFill/>
                      <a:miter lim="800000"/>
                      <a:headEnd/>
                      <a:tailEnd/>
                    </a:ln>
                  </pic:spPr>
                </pic:pic>
              </a:graphicData>
            </a:graphic>
          </wp:inline>
        </w:drawing>
      </w:r>
    </w:p>
    <w:p w:rsidR="000F4877" w:rsidRDefault="000F4877" w:rsidP="000F4877">
      <w:r>
        <w:t>In this case Description may not be left blank so we need to delete the N and make sure Y is indicated.</w:t>
      </w:r>
    </w:p>
    <w:p w:rsidR="000F4877" w:rsidRDefault="000F4877" w:rsidP="000F4877">
      <w:r>
        <w:t>We now need to think about how to complete the individual test cases for the field…</w:t>
      </w:r>
    </w:p>
    <w:p w:rsidR="000F4877" w:rsidRDefault="000F4877" w:rsidP="000F4877">
      <w:r>
        <w:rPr>
          <w:noProof/>
          <w:lang w:val="en-GB" w:eastAsia="en-GB"/>
        </w:rPr>
        <w:lastRenderedPageBreak/>
        <w:drawing>
          <wp:inline distT="0" distB="0" distL="0" distR="0">
            <wp:extent cx="5937250" cy="189801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37250" cy="1898015"/>
                    </a:xfrm>
                    <a:prstGeom prst="rect">
                      <a:avLst/>
                    </a:prstGeom>
                    <a:noFill/>
                    <a:ln w="9525">
                      <a:noFill/>
                      <a:miter lim="800000"/>
                      <a:headEnd/>
                      <a:tailEnd/>
                    </a:ln>
                  </pic:spPr>
                </pic:pic>
              </a:graphicData>
            </a:graphic>
          </wp:inline>
        </w:drawing>
      </w:r>
    </w:p>
    <w:p w:rsidR="000F4877" w:rsidRDefault="000F4877" w:rsidP="000F4877">
      <w:r>
        <w:t>Although there are potentially 11 test cases to consider here, we may not have to complete them all.  How many we complete varies depending on the data type in question.  We shall see some examples of this as we proceed.</w:t>
      </w:r>
    </w:p>
    <w:p w:rsidR="000F4877" w:rsidRDefault="000F4877" w:rsidP="000F4877">
      <w:pPr>
        <w:pStyle w:val="Heading2"/>
      </w:pPr>
      <w:bookmarkStart w:id="22" w:name="_Toc12443342"/>
      <w:r>
        <w:t>Always Start with Min and Max Tests</w:t>
      </w:r>
      <w:bookmarkEnd w:id="22"/>
    </w:p>
    <w:p w:rsidR="000F4877" w:rsidRDefault="000F4877" w:rsidP="000F4877">
      <w:r>
        <w:t xml:space="preserve">For any data type always think about what </w:t>
      </w:r>
      <w:r w:rsidR="00176E63">
        <w:t>are</w:t>
      </w:r>
      <w:r>
        <w:t xml:space="preserve"> the smallest allowable value and a</w:t>
      </w:r>
      <w:r w:rsidR="00176E63">
        <w:t>lso the largest allowable value?</w:t>
      </w:r>
    </w:p>
    <w:p w:rsidR="000F4877" w:rsidRDefault="000F4877" w:rsidP="000F4877">
      <w:r>
        <w:t>Be careful as these values vary depending on the data type.</w:t>
      </w:r>
    </w:p>
    <w:p w:rsidR="000F4877" w:rsidRDefault="000F4877" w:rsidP="000F4877">
      <w:r>
        <w:t>For example a string value like Description we would likely look at the smallest and largest number of characters.</w:t>
      </w:r>
    </w:p>
    <w:p w:rsidR="000F4877" w:rsidRDefault="000F4877" w:rsidP="000F4877">
      <w:r>
        <w:t>In the case of a price we wouldn’t care about the number of characters but we would care about the lowest and highest price.</w:t>
      </w:r>
    </w:p>
    <w:p w:rsidR="000F4877" w:rsidRDefault="000F4877" w:rsidP="000F4877">
      <w:r>
        <w:t>In the case of dates we might consider the earliest and latest dates.</w:t>
      </w:r>
    </w:p>
    <w:p w:rsidR="000F4877" w:rsidRDefault="000F4877" w:rsidP="000F4877">
      <w:r>
        <w:t>In the case of Description we would go with the following test data for min and max…</w:t>
      </w:r>
    </w:p>
    <w:p w:rsidR="000F4877" w:rsidRDefault="000F4877" w:rsidP="000F4877">
      <w:r>
        <w:rPr>
          <w:noProof/>
          <w:lang w:val="en-GB" w:eastAsia="en-GB"/>
        </w:rPr>
        <w:drawing>
          <wp:inline distT="0" distB="0" distL="0" distR="0">
            <wp:extent cx="5941695" cy="2461260"/>
            <wp:effectExtent l="1905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41695" cy="2461260"/>
                    </a:xfrm>
                    <a:prstGeom prst="rect">
                      <a:avLst/>
                    </a:prstGeom>
                    <a:noFill/>
                    <a:ln w="9525">
                      <a:noFill/>
                      <a:miter lim="800000"/>
                      <a:headEnd/>
                      <a:tailEnd/>
                    </a:ln>
                  </pic:spPr>
                </pic:pic>
              </a:graphicData>
            </a:graphic>
          </wp:inline>
        </w:drawing>
      </w:r>
    </w:p>
    <w:p w:rsidR="000F4877" w:rsidRDefault="000F4877" w:rsidP="000F4877">
      <w:r>
        <w:lastRenderedPageBreak/>
        <w:t xml:space="preserve">Given that we are stating that the field must be completed then we are going with a minimum of 1 character.  </w:t>
      </w:r>
    </w:p>
    <w:p w:rsidR="000F4877" w:rsidRDefault="000F4877" w:rsidP="000F4877">
      <w:r>
        <w:t>Based on the setting for the field in the database…</w:t>
      </w:r>
    </w:p>
    <w:p w:rsidR="000F4877" w:rsidRDefault="00382487" w:rsidP="000F4877">
      <w:r>
        <w:rPr>
          <w:noProof/>
          <w:lang w:val="en-GB" w:eastAsia="en-GB"/>
        </w:rPr>
        <w:pict>
          <v:shapetype id="_x0000_t32" coordsize="21600,21600" o:spt="32" o:oned="t" path="m,l21600,21600e" filled="f">
            <v:path arrowok="t" fillok="f" o:connecttype="none"/>
            <o:lock v:ext="edit" shapetype="t"/>
          </v:shapetype>
          <v:shape id="_x0000_s1026" type="#_x0000_t32" style="position:absolute;margin-left:122.15pt;margin-top:64.85pt;width:85.3pt;height:38.9pt;flip:y;z-index:251660288" o:connectortype="straight">
            <v:stroke endarrow="block"/>
          </v:shape>
        </w:pict>
      </w:r>
      <w:r w:rsidR="000F4877">
        <w:rPr>
          <w:noProof/>
          <w:lang w:val="en-GB" w:eastAsia="en-GB"/>
        </w:rPr>
        <w:drawing>
          <wp:inline distT="0" distB="0" distL="0" distR="0">
            <wp:extent cx="4801870" cy="279971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801870" cy="2799715"/>
                    </a:xfrm>
                    <a:prstGeom prst="rect">
                      <a:avLst/>
                    </a:prstGeom>
                    <a:noFill/>
                    <a:ln w="9525">
                      <a:noFill/>
                      <a:miter lim="800000"/>
                      <a:headEnd/>
                      <a:tailEnd/>
                    </a:ln>
                  </pic:spPr>
                </pic:pic>
              </a:graphicData>
            </a:graphic>
          </wp:inline>
        </w:drawing>
      </w:r>
    </w:p>
    <w:p w:rsidR="000F4877" w:rsidRDefault="000F4877" w:rsidP="000F4877">
      <w:r>
        <w:t xml:space="preserve">Description is set to </w:t>
      </w:r>
      <w:proofErr w:type="spellStart"/>
      <w:proofErr w:type="gramStart"/>
      <w:r>
        <w:t>varchar</w:t>
      </w:r>
      <w:proofErr w:type="spellEnd"/>
      <w:r>
        <w:t>(</w:t>
      </w:r>
      <w:proofErr w:type="gramEnd"/>
      <w:r>
        <w:t>50) so the maximum number of characters is 50.</w:t>
      </w:r>
    </w:p>
    <w:p w:rsidR="000F4877" w:rsidRDefault="000F4877" w:rsidP="000F4877">
      <w:r>
        <w:t>Notice the little trick in creating 50 characters of test data.</w:t>
      </w:r>
    </w:p>
    <w:p w:rsidR="000F4877" w:rsidRDefault="000F4877" w:rsidP="000F4877">
      <w:r>
        <w:t>If you quickly create a string on the keyboard “0123456789” we know that this is 10 characters.  If we copy and paste the string we quickly generate 50 characters – “01234567890123456789012345678901234567890123456789”</w:t>
      </w:r>
    </w:p>
    <w:p w:rsidR="000F4877" w:rsidRDefault="000F4877" w:rsidP="000F4877">
      <w:r>
        <w:t>As well as stating how many characters we need to deal with it is a good idea to explicitly state what the test data actually looks like…</w:t>
      </w:r>
    </w:p>
    <w:p w:rsidR="000F4877" w:rsidRDefault="000F4877" w:rsidP="000F4877">
      <w:r>
        <w:rPr>
          <w:noProof/>
          <w:lang w:val="en-GB" w:eastAsia="en-GB"/>
        </w:rPr>
        <w:drawing>
          <wp:inline distT="0" distB="0" distL="0" distR="0">
            <wp:extent cx="5937250" cy="62865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37250" cy="628650"/>
                    </a:xfrm>
                    <a:prstGeom prst="rect">
                      <a:avLst/>
                    </a:prstGeom>
                    <a:noFill/>
                    <a:ln w="9525">
                      <a:noFill/>
                      <a:miter lim="800000"/>
                      <a:headEnd/>
                      <a:tailEnd/>
                    </a:ln>
                  </pic:spPr>
                </pic:pic>
              </a:graphicData>
            </a:graphic>
          </wp:inline>
        </w:drawing>
      </w:r>
    </w:p>
    <w:p w:rsidR="000F4877" w:rsidRDefault="000F4877" w:rsidP="000F4877">
      <w:pPr>
        <w:pStyle w:val="Heading2"/>
      </w:pPr>
      <w:bookmarkStart w:id="23" w:name="_Toc12443343"/>
      <w:r>
        <w:t>Next Work out Boundaries</w:t>
      </w:r>
      <w:bookmarkEnd w:id="23"/>
    </w:p>
    <w:p w:rsidR="000F4877" w:rsidRDefault="000F4877" w:rsidP="000F4877">
      <w:r>
        <w:t>Once we know the largest and smallest values we may work out what the boundaries are…</w:t>
      </w:r>
    </w:p>
    <w:p w:rsidR="000F4877" w:rsidRDefault="000F4877" w:rsidP="000F4877">
      <w:r>
        <w:rPr>
          <w:noProof/>
          <w:lang w:val="en-GB" w:eastAsia="en-GB"/>
        </w:rPr>
        <w:lastRenderedPageBreak/>
        <w:drawing>
          <wp:inline distT="0" distB="0" distL="0" distR="0">
            <wp:extent cx="5937250" cy="260858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37250" cy="2608580"/>
                    </a:xfrm>
                    <a:prstGeom prst="rect">
                      <a:avLst/>
                    </a:prstGeom>
                    <a:noFill/>
                    <a:ln w="9525">
                      <a:noFill/>
                      <a:miter lim="800000"/>
                      <a:headEnd/>
                      <a:tailEnd/>
                    </a:ln>
                  </pic:spPr>
                </pic:pic>
              </a:graphicData>
            </a:graphic>
          </wp:inline>
        </w:drawing>
      </w:r>
    </w:p>
    <w:p w:rsidR="000F4877" w:rsidRDefault="000F4877" w:rsidP="000F4877">
      <w:pPr>
        <w:numPr>
          <w:ilvl w:val="0"/>
          <w:numId w:val="15"/>
        </w:numPr>
        <w:spacing w:after="0" w:line="240" w:lineRule="auto"/>
      </w:pPr>
      <w:r>
        <w:t>Min less one takes us to zero characters (a blank string)</w:t>
      </w:r>
    </w:p>
    <w:p w:rsidR="000F4877" w:rsidRDefault="000F4877" w:rsidP="000F4877">
      <w:pPr>
        <w:numPr>
          <w:ilvl w:val="0"/>
          <w:numId w:val="15"/>
        </w:numPr>
        <w:spacing w:after="0" w:line="240" w:lineRule="auto"/>
      </w:pPr>
      <w:r>
        <w:t>Min plus one gives us two characters</w:t>
      </w:r>
    </w:p>
    <w:p w:rsidR="000F4877" w:rsidRDefault="000F4877" w:rsidP="000F4877">
      <w:pPr>
        <w:numPr>
          <w:ilvl w:val="0"/>
          <w:numId w:val="15"/>
        </w:numPr>
        <w:spacing w:after="0" w:line="240" w:lineRule="auto"/>
      </w:pPr>
      <w:r>
        <w:t>Max less one gives us 49</w:t>
      </w:r>
    </w:p>
    <w:p w:rsidR="000F4877" w:rsidRDefault="000F4877" w:rsidP="000F4877">
      <w:pPr>
        <w:numPr>
          <w:ilvl w:val="0"/>
          <w:numId w:val="15"/>
        </w:numPr>
        <w:spacing w:after="0" w:line="240" w:lineRule="auto"/>
      </w:pPr>
      <w:r>
        <w:t>Max plus one 50</w:t>
      </w:r>
    </w:p>
    <w:p w:rsidR="000F4877" w:rsidRDefault="000F4877" w:rsidP="000F4877"/>
    <w:p w:rsidR="000F4877" w:rsidRDefault="000F4877" w:rsidP="000F4877">
      <w:r>
        <w:t>Now we have the boundaries we need to work out the extreme maximum and the extreme minimum.</w:t>
      </w:r>
    </w:p>
    <w:p w:rsidR="000F4877" w:rsidRDefault="000F4877" w:rsidP="000F4877">
      <w:pPr>
        <w:pStyle w:val="Heading2"/>
      </w:pPr>
      <w:bookmarkStart w:id="24" w:name="_Toc12443344"/>
      <w:r>
        <w:t>Extreme Maximum and Extreme Minimum</w:t>
      </w:r>
      <w:bookmarkEnd w:id="24"/>
    </w:p>
    <w:p w:rsidR="000F4877" w:rsidRDefault="000F4877" w:rsidP="000F4877">
      <w:r>
        <w:t>In the case of these two tests we come up with the following…</w:t>
      </w:r>
    </w:p>
    <w:p w:rsidR="000F4877" w:rsidRDefault="000F4877" w:rsidP="000F4877">
      <w:r>
        <w:rPr>
          <w:noProof/>
          <w:lang w:val="en-GB" w:eastAsia="en-GB"/>
        </w:rPr>
        <w:drawing>
          <wp:inline distT="0" distB="0" distL="0" distR="0">
            <wp:extent cx="5941695" cy="3150870"/>
            <wp:effectExtent l="1905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1695" cy="3150870"/>
                    </a:xfrm>
                    <a:prstGeom prst="rect">
                      <a:avLst/>
                    </a:prstGeom>
                    <a:noFill/>
                    <a:ln w="9525">
                      <a:noFill/>
                      <a:miter lim="800000"/>
                      <a:headEnd/>
                      <a:tailEnd/>
                    </a:ln>
                  </pic:spPr>
                </pic:pic>
              </a:graphicData>
            </a:graphic>
          </wp:inline>
        </w:drawing>
      </w:r>
    </w:p>
    <w:p w:rsidR="000F4877" w:rsidRDefault="000F4877" w:rsidP="000F4877">
      <w:r>
        <w:lastRenderedPageBreak/>
        <w:t>Since in the case of extreme minimum we would have to enter negative number of characters (which is impossible) we mark the test as NA (Non Applicable).  This is an example of a test being inappropriate for the data type in question.</w:t>
      </w:r>
    </w:p>
    <w:p w:rsidR="000F4877" w:rsidRDefault="000F4877" w:rsidP="000F4877">
      <w:r>
        <w:t>Also notice how we have used copy and paste to generate 200 characters.</w:t>
      </w:r>
    </w:p>
    <w:p w:rsidR="000F4877" w:rsidRDefault="000F4877" w:rsidP="000F4877">
      <w:pPr>
        <w:pStyle w:val="Heading2"/>
      </w:pPr>
      <w:bookmarkStart w:id="25" w:name="_Toc12443345"/>
      <w:r>
        <w:t>Test the Mid Range</w:t>
      </w:r>
      <w:bookmarkEnd w:id="25"/>
    </w:p>
    <w:p w:rsidR="000F4877" w:rsidRDefault="000F4877" w:rsidP="000F4877">
      <w:r>
        <w:t>Once we know the above tests we may test the mid way between maximum and minimum, in this case 25 characters…</w:t>
      </w:r>
    </w:p>
    <w:p w:rsidR="000F4877" w:rsidRDefault="000F4877" w:rsidP="000F4877">
      <w:r>
        <w:rPr>
          <w:noProof/>
          <w:lang w:val="en-GB" w:eastAsia="en-GB"/>
        </w:rPr>
        <w:drawing>
          <wp:inline distT="0" distB="0" distL="0" distR="0">
            <wp:extent cx="5941695" cy="3258820"/>
            <wp:effectExtent l="1905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1695" cy="3258820"/>
                    </a:xfrm>
                    <a:prstGeom prst="rect">
                      <a:avLst/>
                    </a:prstGeom>
                    <a:noFill/>
                    <a:ln w="9525">
                      <a:noFill/>
                      <a:miter lim="800000"/>
                      <a:headEnd/>
                      <a:tailEnd/>
                    </a:ln>
                  </pic:spPr>
                </pic:pic>
              </a:graphicData>
            </a:graphic>
          </wp:inline>
        </w:drawing>
      </w:r>
    </w:p>
    <w:p w:rsidR="000F4877" w:rsidRDefault="000F4877" w:rsidP="000F4877">
      <w:pPr>
        <w:pStyle w:val="Heading2"/>
      </w:pPr>
      <w:bookmarkStart w:id="26" w:name="_Toc12443346"/>
      <w:r>
        <w:t>Test Invalid Data Type</w:t>
      </w:r>
      <w:bookmarkEnd w:id="26"/>
    </w:p>
    <w:p w:rsidR="000F4877" w:rsidRDefault="000F4877" w:rsidP="000F4877">
      <w:r>
        <w:t>In the case of a string it is hard to come up with invalid data that it won’t deal with.  That being the case we shall also mark this as NA…</w:t>
      </w:r>
    </w:p>
    <w:p w:rsidR="000F4877" w:rsidRDefault="000F4877" w:rsidP="000F4877">
      <w:r>
        <w:rPr>
          <w:noProof/>
          <w:lang w:val="en-GB" w:eastAsia="en-GB"/>
        </w:rPr>
        <w:lastRenderedPageBreak/>
        <w:drawing>
          <wp:inline distT="0" distB="0" distL="0" distR="0">
            <wp:extent cx="5928360" cy="322834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28360" cy="3228340"/>
                    </a:xfrm>
                    <a:prstGeom prst="rect">
                      <a:avLst/>
                    </a:prstGeom>
                    <a:noFill/>
                    <a:ln w="9525">
                      <a:noFill/>
                      <a:miter lim="800000"/>
                      <a:headEnd/>
                      <a:tailEnd/>
                    </a:ln>
                  </pic:spPr>
                </pic:pic>
              </a:graphicData>
            </a:graphic>
          </wp:inline>
        </w:drawing>
      </w:r>
    </w:p>
    <w:p w:rsidR="000F4877" w:rsidRDefault="000F4877" w:rsidP="000F4877">
      <w:pPr>
        <w:pStyle w:val="Heading2"/>
      </w:pPr>
      <w:bookmarkStart w:id="27" w:name="_Toc12443347"/>
      <w:r>
        <w:t>Complete Other Tests</w:t>
      </w:r>
      <w:bookmarkEnd w:id="27"/>
    </w:p>
    <w:p w:rsidR="000F4877" w:rsidRDefault="000F4877" w:rsidP="000F4877">
      <w:r>
        <w:t>The last test to generate is “other tests”.  An example of an “other test” is if having completed this field in some way we have to also complete a second field.  We shall mark this as NA too…</w:t>
      </w:r>
    </w:p>
    <w:p w:rsidR="000F4877" w:rsidRDefault="000F4877" w:rsidP="000F4877">
      <w:r>
        <w:rPr>
          <w:noProof/>
          <w:lang w:val="en-GB" w:eastAsia="en-GB"/>
        </w:rPr>
        <w:drawing>
          <wp:inline distT="0" distB="0" distL="0" distR="0">
            <wp:extent cx="5937250" cy="3284855"/>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37250" cy="3284855"/>
                    </a:xfrm>
                    <a:prstGeom prst="rect">
                      <a:avLst/>
                    </a:prstGeom>
                    <a:noFill/>
                    <a:ln w="9525">
                      <a:noFill/>
                      <a:miter lim="800000"/>
                      <a:headEnd/>
                      <a:tailEnd/>
                    </a:ln>
                  </pic:spPr>
                </pic:pic>
              </a:graphicData>
            </a:graphic>
          </wp:inline>
        </w:drawing>
      </w:r>
    </w:p>
    <w:p w:rsidR="000F4877" w:rsidRDefault="000F4877" w:rsidP="000F4877">
      <w:pPr>
        <w:pStyle w:val="Heading2"/>
      </w:pPr>
      <w:bookmarkStart w:id="28" w:name="_Toc12443348"/>
      <w:r>
        <w:t>Complete Additional Notes/Instructions</w:t>
      </w:r>
      <w:bookmarkEnd w:id="28"/>
    </w:p>
    <w:p w:rsidR="000F4877" w:rsidRDefault="000F4877" w:rsidP="000F4877">
      <w:r>
        <w:t xml:space="preserve">There may be some additional comments you want to include for the tester.  </w:t>
      </w:r>
      <w:proofErr w:type="gramStart"/>
      <w:r>
        <w:t>If not leave this blank.</w:t>
      </w:r>
      <w:proofErr w:type="gramEnd"/>
    </w:p>
    <w:p w:rsidR="000F4877" w:rsidRDefault="000F4877" w:rsidP="000F4877">
      <w:pPr>
        <w:pStyle w:val="Heading2"/>
      </w:pPr>
      <w:bookmarkStart w:id="29" w:name="_Toc12443349"/>
      <w:r>
        <w:lastRenderedPageBreak/>
        <w:t>Complete Expected Result</w:t>
      </w:r>
      <w:bookmarkEnd w:id="29"/>
    </w:p>
    <w:p w:rsidR="000F4877" w:rsidRDefault="000F4877" w:rsidP="000F4877">
      <w:r>
        <w:t>Once we have the test data we may now complete the column for expected result.</w:t>
      </w:r>
    </w:p>
    <w:p w:rsidR="000F4877" w:rsidRDefault="000F4877" w:rsidP="000F4877">
      <w:r>
        <w:t>What we are stating here is if the test data in question should trigger an error or of it will be accepted by the system…</w:t>
      </w:r>
    </w:p>
    <w:p w:rsidR="000F4877" w:rsidRDefault="000F4877" w:rsidP="000F4877">
      <w:r>
        <w:rPr>
          <w:noProof/>
          <w:lang w:val="en-GB" w:eastAsia="en-GB"/>
        </w:rPr>
        <w:drawing>
          <wp:inline distT="0" distB="0" distL="0" distR="0">
            <wp:extent cx="5937250" cy="3232785"/>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937250" cy="3232785"/>
                    </a:xfrm>
                    <a:prstGeom prst="rect">
                      <a:avLst/>
                    </a:prstGeom>
                    <a:noFill/>
                    <a:ln w="9525">
                      <a:noFill/>
                      <a:miter lim="800000"/>
                      <a:headEnd/>
                      <a:tailEnd/>
                    </a:ln>
                  </pic:spPr>
                </pic:pic>
              </a:graphicData>
            </a:graphic>
          </wp:inline>
        </w:drawing>
      </w:r>
    </w:p>
    <w:p w:rsidR="000F4877" w:rsidRDefault="000F4877" w:rsidP="000F4877">
      <w:r>
        <w:t>The last field to complete is the actual result.  The problem is that we cannot complete this until the system has been written!</w:t>
      </w:r>
    </w:p>
    <w:p w:rsidR="000F4877" w:rsidRDefault="000F4877" w:rsidP="000F4877">
      <w:r>
        <w:t>Let’s do another example…</w:t>
      </w:r>
    </w:p>
    <w:p w:rsidR="000F4877" w:rsidRDefault="000F4877" w:rsidP="000F4877">
      <w:pPr>
        <w:pStyle w:val="Heading2"/>
      </w:pPr>
      <w:bookmarkStart w:id="30" w:name="_Toc12443350"/>
      <w:r>
        <w:t>Price money/decimal</w:t>
      </w:r>
      <w:bookmarkEnd w:id="30"/>
    </w:p>
    <w:p w:rsidR="000F4877" w:rsidRDefault="000F4877" w:rsidP="000F4877">
      <w:r>
        <w:t>Here is my test data…</w:t>
      </w:r>
    </w:p>
    <w:p w:rsidR="000F4877" w:rsidRDefault="000F4877" w:rsidP="000F4877">
      <w:r>
        <w:rPr>
          <w:noProof/>
          <w:lang w:val="en-GB" w:eastAsia="en-GB"/>
        </w:rPr>
        <w:lastRenderedPageBreak/>
        <w:drawing>
          <wp:inline distT="0" distB="0" distL="0" distR="0">
            <wp:extent cx="5941695" cy="3128645"/>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5941695" cy="3128645"/>
                    </a:xfrm>
                    <a:prstGeom prst="rect">
                      <a:avLst/>
                    </a:prstGeom>
                    <a:noFill/>
                    <a:ln w="9525">
                      <a:noFill/>
                      <a:miter lim="800000"/>
                      <a:headEnd/>
                      <a:tailEnd/>
                    </a:ln>
                  </pic:spPr>
                </pic:pic>
              </a:graphicData>
            </a:graphic>
          </wp:inline>
        </w:drawing>
      </w:r>
    </w:p>
    <w:p w:rsidR="000F4877" w:rsidRDefault="000F4877" w:rsidP="000F4877">
      <w:r>
        <w:t>Here are some things to think about on the matter of price.</w:t>
      </w:r>
    </w:p>
    <w:p w:rsidR="000F4877" w:rsidRDefault="000F4877" w:rsidP="000F4877">
      <w:r>
        <w:t>In the case of the minimum value it is likely wise to set this as zero.  In most systems a non-zero value item here means that you cannot give away free gifts for example to a very angry customer.</w:t>
      </w:r>
    </w:p>
    <w:p w:rsidR="000F4877" w:rsidRDefault="000F4877" w:rsidP="000F4877">
      <w:r>
        <w:t>Notice that we a numeric field we can state a value for extreme min, in this case minus 1 million pounds.</w:t>
      </w:r>
    </w:p>
    <w:p w:rsidR="000F4877" w:rsidRDefault="000F4877" w:rsidP="000F4877">
      <w:r>
        <w:t>One issue here is the question “what is the maximum value?”</w:t>
      </w:r>
    </w:p>
    <w:p w:rsidR="000F4877" w:rsidRDefault="000F4877" w:rsidP="000F4877">
      <w:r>
        <w:t>We “could” say that the maximum is £1,000,000 but what if a customer wanted to pay more? Would we turn them away?</w:t>
      </w:r>
    </w:p>
    <w:p w:rsidR="000F4877" w:rsidRDefault="000F4877" w:rsidP="000F4877">
      <w:r>
        <w:t>We could say that the maximum value in infinity, but it isn’t.</w:t>
      </w:r>
    </w:p>
    <w:p w:rsidR="000F4877" w:rsidRDefault="000F4877" w:rsidP="000F4877">
      <w:r>
        <w:t>In the case of all numeric data types there is a number that exists which will be too big to store and will crash the computer.</w:t>
      </w:r>
    </w:p>
    <w:p w:rsidR="000F4877" w:rsidRDefault="000F4877" w:rsidP="000F4877">
      <w:r>
        <w:t>In the case of decimal it is the stupidly large number…</w:t>
      </w:r>
    </w:p>
    <w:p w:rsidR="000F4877" w:rsidRDefault="000F4877" w:rsidP="000F4877">
      <w:r>
        <w:t xml:space="preserve">(I believe 2 </w:t>
      </w:r>
      <w:proofErr w:type="gramStart"/>
      <w:r>
        <w:t>raised</w:t>
      </w:r>
      <w:proofErr w:type="gramEnd"/>
      <w:r>
        <w:t xml:space="preserve"> to the power of 96)</w:t>
      </w:r>
    </w:p>
    <w:p w:rsidR="000F4877" w:rsidRDefault="000F4877" w:rsidP="000F4877">
      <w:r>
        <w:t>2000000000000000000000000000000000000000000000000000000000000000000000000000000000000000000000000</w:t>
      </w:r>
    </w:p>
    <w:p w:rsidR="000F4877" w:rsidRDefault="000F4877" w:rsidP="000F4877">
      <w:r>
        <w:t xml:space="preserve">We shall refer to this value as </w:t>
      </w:r>
      <w:proofErr w:type="spellStart"/>
      <w:r>
        <w:t>MaxDecimal</w:t>
      </w:r>
      <w:proofErr w:type="spellEnd"/>
      <w:r>
        <w:t>.</w:t>
      </w:r>
    </w:p>
    <w:p w:rsidR="000F4877" w:rsidRDefault="000F4877" w:rsidP="000F4877">
      <w:r>
        <w:t>So how might we test for this?</w:t>
      </w:r>
    </w:p>
    <w:p w:rsidR="000F4877" w:rsidRDefault="000F4877" w:rsidP="000F4877">
      <w:r>
        <w:t>When we come to writing the code we will use try and catch like so…</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lastRenderedPageBreak/>
        <w:t xml:space="preserve">        </w:t>
      </w:r>
      <w:proofErr w:type="gramStart"/>
      <w:r>
        <w:rPr>
          <w:rFonts w:ascii="Consolas" w:hAnsi="Consolas" w:cs="Consolas"/>
          <w:color w:val="0000FF"/>
          <w:sz w:val="19"/>
          <w:szCs w:val="19"/>
          <w:lang w:val="en-GB" w:eastAsia="en-GB"/>
        </w:rPr>
        <w:t>try</w:t>
      </w:r>
      <w:proofErr w:type="gram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//try to convert the data</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//declare a temp variable to store the value</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gramStart"/>
      <w:r>
        <w:rPr>
          <w:rFonts w:ascii="Consolas" w:hAnsi="Consolas" w:cs="Consolas"/>
          <w:color w:val="0000FF"/>
          <w:sz w:val="19"/>
          <w:szCs w:val="19"/>
          <w:lang w:val="en-GB" w:eastAsia="en-GB"/>
        </w:rPr>
        <w:t>decimal</w:t>
      </w:r>
      <w:proofErr w:type="gramEnd"/>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TempPrice</w:t>
      </w:r>
      <w:proofErr w:type="spellEnd"/>
      <w:r>
        <w:rPr>
          <w:rFonts w:ascii="Consolas" w:hAnsi="Consolas" w:cs="Consolas"/>
          <w:color w:val="000000"/>
          <w:sz w:val="19"/>
          <w:szCs w:val="19"/>
          <w:lang w:val="en-GB" w:eastAsia="en-GB"/>
        </w:rPr>
        <w:t>;</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//try a type conversion on the original data</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TempPrice</w:t>
      </w:r>
      <w:proofErr w:type="spellEnd"/>
      <w:r>
        <w:rPr>
          <w:rFonts w:ascii="Consolas" w:hAnsi="Consolas" w:cs="Consolas"/>
          <w:color w:val="000000"/>
          <w:sz w:val="19"/>
          <w:szCs w:val="19"/>
          <w:lang w:val="en-GB" w:eastAsia="en-GB"/>
        </w:rPr>
        <w:t xml:space="preserve"> = </w:t>
      </w:r>
      <w:proofErr w:type="spellStart"/>
      <w:proofErr w:type="gramStart"/>
      <w:r>
        <w:rPr>
          <w:rFonts w:ascii="Consolas" w:hAnsi="Consolas" w:cs="Consolas"/>
          <w:color w:val="000000"/>
          <w:sz w:val="19"/>
          <w:szCs w:val="19"/>
          <w:lang w:val="en-GB" w:eastAsia="en-GB"/>
        </w:rPr>
        <w:t>Convert.ToDecimal</w:t>
      </w:r>
      <w:proofErr w:type="spellEnd"/>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Price);</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gramStart"/>
      <w:r>
        <w:rPr>
          <w:rFonts w:ascii="Consolas" w:hAnsi="Consolas" w:cs="Consolas"/>
          <w:color w:val="0000FF"/>
          <w:sz w:val="19"/>
          <w:szCs w:val="19"/>
          <w:lang w:val="en-GB" w:eastAsia="en-GB"/>
        </w:rPr>
        <w:t>catch</w:t>
      </w:r>
      <w:proofErr w:type="gram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//if the conversion fails the catch will be triggered</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//generate the error message here</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ErrorMessage</w:t>
      </w:r>
      <w:proofErr w:type="spellEnd"/>
      <w:r>
        <w:rPr>
          <w:rFonts w:ascii="Consolas" w:hAnsi="Consolas" w:cs="Consolas"/>
          <w:color w:val="000000"/>
          <w:sz w:val="19"/>
          <w:szCs w:val="19"/>
          <w:lang w:val="en-GB" w:eastAsia="en-GB"/>
        </w:rPr>
        <w:t xml:space="preserve"> = </w:t>
      </w:r>
      <w:proofErr w:type="spellStart"/>
      <w:r>
        <w:rPr>
          <w:rFonts w:ascii="Consolas" w:hAnsi="Consolas" w:cs="Consolas"/>
          <w:color w:val="000000"/>
          <w:sz w:val="19"/>
          <w:szCs w:val="19"/>
          <w:lang w:val="en-GB" w:eastAsia="en-GB"/>
        </w:rPr>
        <w:t>ErrorMessage</w:t>
      </w:r>
      <w:proofErr w:type="spellEnd"/>
      <w:r>
        <w:rPr>
          <w:rFonts w:ascii="Consolas" w:hAnsi="Consolas" w:cs="Consolas"/>
          <w:color w:val="000000"/>
          <w:sz w:val="19"/>
          <w:szCs w:val="19"/>
          <w:lang w:val="en-GB" w:eastAsia="en-GB"/>
        </w:rPr>
        <w:t xml:space="preserve"> + </w:t>
      </w:r>
      <w:proofErr w:type="gramStart"/>
      <w:r>
        <w:rPr>
          <w:rFonts w:ascii="Consolas" w:hAnsi="Consolas" w:cs="Consolas"/>
          <w:color w:val="A31515"/>
          <w:sz w:val="19"/>
          <w:szCs w:val="19"/>
          <w:lang w:val="en-GB" w:eastAsia="en-GB"/>
        </w:rPr>
        <w:t>" Price</w:t>
      </w:r>
      <w:proofErr w:type="gramEnd"/>
      <w:r>
        <w:rPr>
          <w:rFonts w:ascii="Consolas" w:hAnsi="Consolas" w:cs="Consolas"/>
          <w:color w:val="A31515"/>
          <w:sz w:val="19"/>
          <w:szCs w:val="19"/>
          <w:lang w:val="en-GB" w:eastAsia="en-GB"/>
        </w:rPr>
        <w:t xml:space="preserve"> is not valid, "</w:t>
      </w:r>
      <w:r>
        <w:rPr>
          <w:rFonts w:ascii="Consolas" w:hAnsi="Consolas" w:cs="Consolas"/>
          <w:color w:val="000000"/>
          <w:sz w:val="19"/>
          <w:szCs w:val="19"/>
          <w:lang w:val="en-GB" w:eastAsia="en-GB"/>
        </w:rPr>
        <w:t>;</w:t>
      </w:r>
    </w:p>
    <w:p w:rsidR="000F4877" w:rsidRDefault="000F4877" w:rsidP="000F4877">
      <w:r>
        <w:rPr>
          <w:rFonts w:ascii="Consolas" w:hAnsi="Consolas" w:cs="Consolas"/>
          <w:color w:val="000000"/>
          <w:sz w:val="19"/>
          <w:szCs w:val="19"/>
          <w:lang w:val="en-GB" w:eastAsia="en-GB"/>
        </w:rPr>
        <w:t xml:space="preserve">        }</w:t>
      </w:r>
    </w:p>
    <w:p w:rsidR="000F4877" w:rsidRDefault="000F4877" w:rsidP="000F4877">
      <w:r>
        <w:t xml:space="preserve">In this case we accept the test data as a string, say </w:t>
      </w:r>
      <w:proofErr w:type="spellStart"/>
      <w:r>
        <w:t>MaxDecimal</w:t>
      </w:r>
      <w:proofErr w:type="spellEnd"/>
      <w:r>
        <w:t xml:space="preserve"> + 1</w:t>
      </w:r>
    </w:p>
    <w:p w:rsidR="000F4877" w:rsidRDefault="000F4877" w:rsidP="000F4877">
      <w:r>
        <w:t xml:space="preserve">We know that </w:t>
      </w:r>
      <w:proofErr w:type="spellStart"/>
      <w:r>
        <w:t>MaxDecimal</w:t>
      </w:r>
      <w:proofErr w:type="spellEnd"/>
      <w:r>
        <w:t xml:space="preserve"> + 1 should trigger an error.</w:t>
      </w:r>
    </w:p>
    <w:p w:rsidR="000F4877" w:rsidRDefault="000F4877" w:rsidP="000F4877">
      <w:r>
        <w:t>So when the following line tries to convert the string value to a decimal…</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//try a type conversion on the original data</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TempPrice</w:t>
      </w:r>
      <w:proofErr w:type="spellEnd"/>
      <w:r>
        <w:rPr>
          <w:rFonts w:ascii="Consolas" w:hAnsi="Consolas" w:cs="Consolas"/>
          <w:color w:val="000000"/>
          <w:sz w:val="19"/>
          <w:szCs w:val="19"/>
          <w:lang w:val="en-GB" w:eastAsia="en-GB"/>
        </w:rPr>
        <w:t xml:space="preserve"> = </w:t>
      </w:r>
      <w:proofErr w:type="spellStart"/>
      <w:proofErr w:type="gramStart"/>
      <w:r>
        <w:rPr>
          <w:rFonts w:ascii="Consolas" w:hAnsi="Consolas" w:cs="Consolas"/>
          <w:color w:val="000000"/>
          <w:sz w:val="19"/>
          <w:szCs w:val="19"/>
          <w:lang w:val="en-GB" w:eastAsia="en-GB"/>
        </w:rPr>
        <w:t>Convert.ToDecimal</w:t>
      </w:r>
      <w:proofErr w:type="spellEnd"/>
      <w:r>
        <w:rPr>
          <w:rFonts w:ascii="Consolas" w:hAnsi="Consolas" w:cs="Consolas"/>
          <w:color w:val="000000"/>
          <w:sz w:val="19"/>
          <w:szCs w:val="19"/>
          <w:lang w:val="en-GB" w:eastAsia="en-GB"/>
        </w:rPr>
        <w:t>(</w:t>
      </w:r>
      <w:proofErr w:type="gramEnd"/>
      <w:r>
        <w:rPr>
          <w:rFonts w:ascii="Consolas" w:hAnsi="Consolas" w:cs="Consolas"/>
          <w:color w:val="000000"/>
          <w:sz w:val="19"/>
          <w:szCs w:val="19"/>
          <w:lang w:val="en-GB" w:eastAsia="en-GB"/>
        </w:rPr>
        <w:t>Price);</w:t>
      </w:r>
    </w:p>
    <w:p w:rsidR="000F4877" w:rsidRDefault="000F4877" w:rsidP="000F4877"/>
    <w:p w:rsidR="000F4877" w:rsidRDefault="000F4877" w:rsidP="000F4877">
      <w:r>
        <w:t xml:space="preserve">It generates and error and the catch section of try and catch </w:t>
      </w:r>
      <w:proofErr w:type="gramStart"/>
      <w:r>
        <w:t>triggers</w:t>
      </w:r>
      <w:proofErr w:type="gramEnd"/>
      <w:r>
        <w:t xml:space="preserve"> an error.</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gramStart"/>
      <w:r>
        <w:rPr>
          <w:rFonts w:ascii="Consolas" w:hAnsi="Consolas" w:cs="Consolas"/>
          <w:color w:val="0000FF"/>
          <w:sz w:val="19"/>
          <w:szCs w:val="19"/>
          <w:lang w:val="en-GB" w:eastAsia="en-GB"/>
        </w:rPr>
        <w:t>catch</w:t>
      </w:r>
      <w:proofErr w:type="gramEnd"/>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//if the conversion fails the catch will be triggered</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r>
        <w:rPr>
          <w:rFonts w:ascii="Consolas" w:hAnsi="Consolas" w:cs="Consolas"/>
          <w:color w:val="008000"/>
          <w:sz w:val="19"/>
          <w:szCs w:val="19"/>
          <w:lang w:val="en-GB" w:eastAsia="en-GB"/>
        </w:rPr>
        <w:t>//generate the error message here</w:t>
      </w:r>
    </w:p>
    <w:p w:rsidR="000F4877" w:rsidRDefault="000F4877" w:rsidP="000F4877">
      <w:pPr>
        <w:autoSpaceDE w:val="0"/>
        <w:autoSpaceDN w:val="0"/>
        <w:adjustRightInd w:val="0"/>
        <w:spacing w:after="0" w:line="240" w:lineRule="auto"/>
        <w:rPr>
          <w:rFonts w:ascii="Consolas" w:hAnsi="Consolas" w:cs="Consolas"/>
          <w:color w:val="000000"/>
          <w:sz w:val="19"/>
          <w:szCs w:val="19"/>
          <w:lang w:val="en-GB" w:eastAsia="en-GB"/>
        </w:rPr>
      </w:pPr>
      <w:r>
        <w:rPr>
          <w:rFonts w:ascii="Consolas" w:hAnsi="Consolas" w:cs="Consolas"/>
          <w:color w:val="000000"/>
          <w:sz w:val="19"/>
          <w:szCs w:val="19"/>
          <w:lang w:val="en-GB" w:eastAsia="en-GB"/>
        </w:rPr>
        <w:t xml:space="preserve">            </w:t>
      </w:r>
      <w:proofErr w:type="spellStart"/>
      <w:r>
        <w:rPr>
          <w:rFonts w:ascii="Consolas" w:hAnsi="Consolas" w:cs="Consolas"/>
          <w:color w:val="000000"/>
          <w:sz w:val="19"/>
          <w:szCs w:val="19"/>
          <w:lang w:val="en-GB" w:eastAsia="en-GB"/>
        </w:rPr>
        <w:t>ErrorMessage</w:t>
      </w:r>
      <w:proofErr w:type="spellEnd"/>
      <w:r>
        <w:rPr>
          <w:rFonts w:ascii="Consolas" w:hAnsi="Consolas" w:cs="Consolas"/>
          <w:color w:val="000000"/>
          <w:sz w:val="19"/>
          <w:szCs w:val="19"/>
          <w:lang w:val="en-GB" w:eastAsia="en-GB"/>
        </w:rPr>
        <w:t xml:space="preserve"> = </w:t>
      </w:r>
      <w:proofErr w:type="spellStart"/>
      <w:r>
        <w:rPr>
          <w:rFonts w:ascii="Consolas" w:hAnsi="Consolas" w:cs="Consolas"/>
          <w:color w:val="000000"/>
          <w:sz w:val="19"/>
          <w:szCs w:val="19"/>
          <w:lang w:val="en-GB" w:eastAsia="en-GB"/>
        </w:rPr>
        <w:t>ErrorMessage</w:t>
      </w:r>
      <w:proofErr w:type="spellEnd"/>
      <w:r>
        <w:rPr>
          <w:rFonts w:ascii="Consolas" w:hAnsi="Consolas" w:cs="Consolas"/>
          <w:color w:val="000000"/>
          <w:sz w:val="19"/>
          <w:szCs w:val="19"/>
          <w:lang w:val="en-GB" w:eastAsia="en-GB"/>
        </w:rPr>
        <w:t xml:space="preserve"> + </w:t>
      </w:r>
      <w:proofErr w:type="gramStart"/>
      <w:r>
        <w:rPr>
          <w:rFonts w:ascii="Consolas" w:hAnsi="Consolas" w:cs="Consolas"/>
          <w:color w:val="A31515"/>
          <w:sz w:val="19"/>
          <w:szCs w:val="19"/>
          <w:lang w:val="en-GB" w:eastAsia="en-GB"/>
        </w:rPr>
        <w:t>" Price</w:t>
      </w:r>
      <w:proofErr w:type="gramEnd"/>
      <w:r>
        <w:rPr>
          <w:rFonts w:ascii="Consolas" w:hAnsi="Consolas" w:cs="Consolas"/>
          <w:color w:val="A31515"/>
          <w:sz w:val="19"/>
          <w:szCs w:val="19"/>
          <w:lang w:val="en-GB" w:eastAsia="en-GB"/>
        </w:rPr>
        <w:t xml:space="preserve"> is not valid, "</w:t>
      </w:r>
      <w:r>
        <w:rPr>
          <w:rFonts w:ascii="Consolas" w:hAnsi="Consolas" w:cs="Consolas"/>
          <w:color w:val="000000"/>
          <w:sz w:val="19"/>
          <w:szCs w:val="19"/>
          <w:lang w:val="en-GB" w:eastAsia="en-GB"/>
        </w:rPr>
        <w:t>;</w:t>
      </w:r>
    </w:p>
    <w:p w:rsidR="000F4877" w:rsidRDefault="000F4877" w:rsidP="000F4877">
      <w:r>
        <w:rPr>
          <w:rFonts w:ascii="Consolas" w:hAnsi="Consolas" w:cs="Consolas"/>
          <w:color w:val="000000"/>
          <w:sz w:val="19"/>
          <w:szCs w:val="19"/>
          <w:lang w:val="en-GB" w:eastAsia="en-GB"/>
        </w:rPr>
        <w:t xml:space="preserve">        }</w:t>
      </w:r>
    </w:p>
    <w:p w:rsidR="000F4877" w:rsidRDefault="000F4877" w:rsidP="000F4877">
      <w:r>
        <w:t>The nice thing about this section of code is that it will be used to detect all instances of bad decimal data entered by the user.</w:t>
      </w:r>
    </w:p>
    <w:p w:rsidR="000F4877" w:rsidRDefault="000F4877" w:rsidP="000F4877">
      <w:r>
        <w:t xml:space="preserve">Lastly notice that I didn’t bother testing the mid to avoid working out what the mid range is between zero and </w:t>
      </w:r>
      <w:proofErr w:type="spellStart"/>
      <w:r>
        <w:t>MaxDecimal</w:t>
      </w:r>
      <w:proofErr w:type="spellEnd"/>
      <w:r>
        <w:t>! If we can test for a valid number and the max and min then I am going to bet that all other values will be fine.</w:t>
      </w:r>
    </w:p>
    <w:p w:rsidR="000F4877" w:rsidRDefault="000F4877" w:rsidP="000F4877">
      <w:pPr>
        <w:pStyle w:val="Heading2"/>
      </w:pPr>
      <w:bookmarkStart w:id="31" w:name="_Toc12443351"/>
      <w:proofErr w:type="spellStart"/>
      <w:r>
        <w:t>DateAdded</w:t>
      </w:r>
      <w:proofErr w:type="spellEnd"/>
      <w:r>
        <w:t xml:space="preserve"> </w:t>
      </w:r>
      <w:proofErr w:type="spellStart"/>
      <w:r>
        <w:t>DateTime</w:t>
      </w:r>
      <w:proofErr w:type="spellEnd"/>
      <w:r>
        <w:t>/Date</w:t>
      </w:r>
      <w:bookmarkEnd w:id="31"/>
    </w:p>
    <w:p w:rsidR="000F4877" w:rsidRDefault="000F4877" w:rsidP="000F4877">
      <w:r>
        <w:t>Dates can be fiddly things to figure out the test cases for but the procedure is the same as other data types.</w:t>
      </w:r>
    </w:p>
    <w:p w:rsidR="000F4877" w:rsidRDefault="000F4877" w:rsidP="000F4877">
      <w:pPr>
        <w:numPr>
          <w:ilvl w:val="0"/>
          <w:numId w:val="15"/>
        </w:numPr>
        <w:spacing w:after="0" w:line="240" w:lineRule="auto"/>
      </w:pPr>
      <w:r>
        <w:t>Always Start with Min and Max Tests</w:t>
      </w:r>
    </w:p>
    <w:p w:rsidR="000F4877" w:rsidRDefault="000F4877" w:rsidP="000F4877">
      <w:pPr>
        <w:numPr>
          <w:ilvl w:val="0"/>
          <w:numId w:val="15"/>
        </w:numPr>
        <w:spacing w:after="0" w:line="240" w:lineRule="auto"/>
      </w:pPr>
      <w:r>
        <w:t>Next Work out Boundaries</w:t>
      </w:r>
    </w:p>
    <w:p w:rsidR="000F4877" w:rsidRDefault="000F4877" w:rsidP="000F4877">
      <w:pPr>
        <w:numPr>
          <w:ilvl w:val="0"/>
          <w:numId w:val="15"/>
        </w:numPr>
        <w:spacing w:after="0" w:line="240" w:lineRule="auto"/>
      </w:pPr>
      <w:r>
        <w:t>Extreme Maximum and Extreme Minimum</w:t>
      </w:r>
    </w:p>
    <w:p w:rsidR="000F4877" w:rsidRDefault="000F4877" w:rsidP="000F4877">
      <w:pPr>
        <w:numPr>
          <w:ilvl w:val="0"/>
          <w:numId w:val="15"/>
        </w:numPr>
        <w:spacing w:after="0" w:line="240" w:lineRule="auto"/>
      </w:pPr>
      <w:r>
        <w:t>Test the Mid Range</w:t>
      </w:r>
    </w:p>
    <w:p w:rsidR="000F4877" w:rsidRDefault="000F4877" w:rsidP="000F4877">
      <w:pPr>
        <w:numPr>
          <w:ilvl w:val="0"/>
          <w:numId w:val="15"/>
        </w:numPr>
        <w:spacing w:after="0" w:line="240" w:lineRule="auto"/>
      </w:pPr>
      <w:r>
        <w:t>Test Invalid Data Type</w:t>
      </w:r>
    </w:p>
    <w:p w:rsidR="000F4877" w:rsidRDefault="000F4877" w:rsidP="000F4877">
      <w:pPr>
        <w:numPr>
          <w:ilvl w:val="0"/>
          <w:numId w:val="15"/>
        </w:numPr>
        <w:spacing w:after="0" w:line="240" w:lineRule="auto"/>
      </w:pPr>
      <w:r>
        <w:t>Complete Other Tests</w:t>
      </w:r>
    </w:p>
    <w:p w:rsidR="000F4877" w:rsidRDefault="000F4877" w:rsidP="000F4877">
      <w:pPr>
        <w:numPr>
          <w:ilvl w:val="0"/>
          <w:numId w:val="15"/>
        </w:numPr>
        <w:spacing w:after="0" w:line="240" w:lineRule="auto"/>
      </w:pPr>
      <w:r>
        <w:t>Complete Expected Result</w:t>
      </w:r>
    </w:p>
    <w:p w:rsidR="000F4877" w:rsidRDefault="000F4877" w:rsidP="000F4877">
      <w:pPr>
        <w:numPr>
          <w:ilvl w:val="0"/>
          <w:numId w:val="15"/>
        </w:numPr>
        <w:spacing w:after="0" w:line="240" w:lineRule="auto"/>
      </w:pPr>
      <w:r>
        <w:t>Complete Additional Notes/Instructions</w:t>
      </w:r>
    </w:p>
    <w:p w:rsidR="000F4877" w:rsidRDefault="000F4877" w:rsidP="000F4877"/>
    <w:p w:rsidR="000F4877" w:rsidRDefault="000F4877" w:rsidP="000F4877">
      <w:r>
        <w:lastRenderedPageBreak/>
        <w:t xml:space="preserve">Here is my test data for </w:t>
      </w:r>
      <w:proofErr w:type="spellStart"/>
      <w:r>
        <w:t>DateAdded</w:t>
      </w:r>
      <w:proofErr w:type="spellEnd"/>
      <w:r>
        <w:t>…</w:t>
      </w:r>
    </w:p>
    <w:p w:rsidR="000F4877" w:rsidRDefault="000F4877" w:rsidP="000F4877">
      <w:r>
        <w:rPr>
          <w:noProof/>
          <w:lang w:val="en-GB" w:eastAsia="en-GB"/>
        </w:rPr>
        <w:drawing>
          <wp:inline distT="0" distB="0" distL="0" distR="0">
            <wp:extent cx="5941695" cy="2933700"/>
            <wp:effectExtent l="1905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41695" cy="2933700"/>
                    </a:xfrm>
                    <a:prstGeom prst="rect">
                      <a:avLst/>
                    </a:prstGeom>
                    <a:noFill/>
                    <a:ln w="9525">
                      <a:noFill/>
                      <a:miter lim="800000"/>
                      <a:headEnd/>
                      <a:tailEnd/>
                    </a:ln>
                  </pic:spPr>
                </pic:pic>
              </a:graphicData>
            </a:graphic>
          </wp:inline>
        </w:drawing>
      </w:r>
    </w:p>
    <w:p w:rsidR="000F4877" w:rsidRDefault="000F4877" w:rsidP="000F4877">
      <w:r>
        <w:t>Again some comments.</w:t>
      </w:r>
    </w:p>
    <w:p w:rsidR="000F4877" w:rsidRDefault="000F4877" w:rsidP="000F4877">
      <w:r>
        <w:t xml:space="preserve">If we are saying that </w:t>
      </w:r>
      <w:proofErr w:type="spellStart"/>
      <w:r>
        <w:t>DateAdded</w:t>
      </w:r>
      <w:proofErr w:type="spellEnd"/>
      <w:r>
        <w:t xml:space="preserve"> must be today then we hit an interesting situation.</w:t>
      </w:r>
    </w:p>
    <w:p w:rsidR="000F4877" w:rsidRDefault="000F4877" w:rsidP="000F4877">
      <w:r>
        <w:t>Look at the min and max values, both end up being today</w:t>
      </w:r>
      <w:proofErr w:type="gramStart"/>
      <w:r>
        <w:t>..</w:t>
      </w:r>
      <w:proofErr w:type="gramEnd"/>
    </w:p>
    <w:p w:rsidR="000F4877" w:rsidRDefault="000F4877" w:rsidP="000F4877">
      <w:pPr>
        <w:numPr>
          <w:ilvl w:val="0"/>
          <w:numId w:val="15"/>
        </w:numPr>
        <w:spacing w:after="0" w:line="240" w:lineRule="auto"/>
      </w:pPr>
      <w:r>
        <w:t xml:space="preserve">Min </w:t>
      </w:r>
      <w:r>
        <w:tab/>
      </w:r>
      <w:r>
        <w:tab/>
        <w:t>today</w:t>
      </w:r>
    </w:p>
    <w:p w:rsidR="000F4877" w:rsidRDefault="000F4877" w:rsidP="000F4877">
      <w:pPr>
        <w:numPr>
          <w:ilvl w:val="0"/>
          <w:numId w:val="15"/>
        </w:numPr>
        <w:spacing w:after="0" w:line="240" w:lineRule="auto"/>
      </w:pPr>
      <w:r>
        <w:t xml:space="preserve">Max </w:t>
      </w:r>
      <w:r>
        <w:tab/>
      </w:r>
      <w:r>
        <w:tab/>
        <w:t>today</w:t>
      </w:r>
    </w:p>
    <w:p w:rsidR="000F4877" w:rsidRDefault="000F4877" w:rsidP="000F4877"/>
    <w:p w:rsidR="000F4877" w:rsidRDefault="000F4877" w:rsidP="000F4877">
      <w:r>
        <w:t>Now work out the less one plus one values…</w:t>
      </w:r>
    </w:p>
    <w:p w:rsidR="000F4877" w:rsidRDefault="000F4877" w:rsidP="000F4877">
      <w:pPr>
        <w:numPr>
          <w:ilvl w:val="0"/>
          <w:numId w:val="15"/>
        </w:numPr>
        <w:spacing w:after="0" w:line="240" w:lineRule="auto"/>
      </w:pPr>
      <w:r>
        <w:t xml:space="preserve">Min less one </w:t>
      </w:r>
      <w:r>
        <w:tab/>
        <w:t>yesterday</w:t>
      </w:r>
    </w:p>
    <w:p w:rsidR="000F4877" w:rsidRDefault="000F4877" w:rsidP="000F4877">
      <w:pPr>
        <w:numPr>
          <w:ilvl w:val="0"/>
          <w:numId w:val="15"/>
        </w:numPr>
        <w:spacing w:after="0" w:line="240" w:lineRule="auto"/>
      </w:pPr>
      <w:r>
        <w:t>Min</w:t>
      </w:r>
      <w:r>
        <w:tab/>
      </w:r>
      <w:r>
        <w:tab/>
        <w:t>today</w:t>
      </w:r>
    </w:p>
    <w:p w:rsidR="000F4877" w:rsidRDefault="000F4877" w:rsidP="000F4877">
      <w:pPr>
        <w:numPr>
          <w:ilvl w:val="0"/>
          <w:numId w:val="15"/>
        </w:numPr>
        <w:spacing w:after="0" w:line="240" w:lineRule="auto"/>
      </w:pPr>
      <w:r>
        <w:t xml:space="preserve">Min plus one </w:t>
      </w:r>
      <w:r>
        <w:tab/>
        <w:t>tomorrow</w:t>
      </w:r>
    </w:p>
    <w:p w:rsidR="000F4877" w:rsidRDefault="000F4877" w:rsidP="000F4877">
      <w:pPr>
        <w:numPr>
          <w:ilvl w:val="0"/>
          <w:numId w:val="15"/>
        </w:numPr>
        <w:spacing w:after="0" w:line="240" w:lineRule="auto"/>
      </w:pPr>
      <w:r>
        <w:t xml:space="preserve">Max less one </w:t>
      </w:r>
      <w:r>
        <w:tab/>
        <w:t>yesterday</w:t>
      </w:r>
    </w:p>
    <w:p w:rsidR="000F4877" w:rsidRDefault="000F4877" w:rsidP="000F4877">
      <w:pPr>
        <w:numPr>
          <w:ilvl w:val="0"/>
          <w:numId w:val="15"/>
        </w:numPr>
        <w:spacing w:after="0" w:line="240" w:lineRule="auto"/>
      </w:pPr>
      <w:r>
        <w:t xml:space="preserve">Max </w:t>
      </w:r>
      <w:r>
        <w:tab/>
      </w:r>
      <w:r>
        <w:tab/>
        <w:t>today</w:t>
      </w:r>
    </w:p>
    <w:p w:rsidR="000F4877" w:rsidRDefault="000F4877" w:rsidP="000F4877">
      <w:pPr>
        <w:numPr>
          <w:ilvl w:val="0"/>
          <w:numId w:val="15"/>
        </w:numPr>
        <w:spacing w:after="0" w:line="240" w:lineRule="auto"/>
      </w:pPr>
      <w:r>
        <w:t xml:space="preserve">Max plus one </w:t>
      </w:r>
      <w:r>
        <w:tab/>
        <w:t>tomorrow</w:t>
      </w:r>
    </w:p>
    <w:p w:rsidR="000F4877" w:rsidRDefault="000F4877" w:rsidP="000F4877"/>
    <w:p w:rsidR="000F4877" w:rsidRDefault="000F4877" w:rsidP="000F4877">
      <w:r>
        <w:t>We can work out extreme min and max…</w:t>
      </w:r>
    </w:p>
    <w:p w:rsidR="000F4877" w:rsidRDefault="000F4877" w:rsidP="000F4877">
      <w:pPr>
        <w:numPr>
          <w:ilvl w:val="0"/>
          <w:numId w:val="15"/>
        </w:numPr>
        <w:spacing w:after="0" w:line="240" w:lineRule="auto"/>
      </w:pPr>
      <w:r>
        <w:t>Extreme min</w:t>
      </w:r>
      <w:r>
        <w:tab/>
        <w:t>today less 100 years</w:t>
      </w:r>
    </w:p>
    <w:p w:rsidR="000F4877" w:rsidRDefault="000F4877" w:rsidP="000F4877">
      <w:pPr>
        <w:numPr>
          <w:ilvl w:val="0"/>
          <w:numId w:val="15"/>
        </w:numPr>
        <w:spacing w:after="0" w:line="240" w:lineRule="auto"/>
      </w:pPr>
      <w:r>
        <w:t xml:space="preserve">Min less one </w:t>
      </w:r>
      <w:r>
        <w:tab/>
        <w:t>yesterday</w:t>
      </w:r>
    </w:p>
    <w:p w:rsidR="000F4877" w:rsidRDefault="000F4877" w:rsidP="000F4877">
      <w:pPr>
        <w:numPr>
          <w:ilvl w:val="0"/>
          <w:numId w:val="15"/>
        </w:numPr>
        <w:spacing w:after="0" w:line="240" w:lineRule="auto"/>
      </w:pPr>
      <w:r>
        <w:t xml:space="preserve">Min </w:t>
      </w:r>
      <w:r>
        <w:tab/>
      </w:r>
      <w:r>
        <w:tab/>
        <w:t>today</w:t>
      </w:r>
    </w:p>
    <w:p w:rsidR="000F4877" w:rsidRDefault="000F4877" w:rsidP="000F4877">
      <w:pPr>
        <w:numPr>
          <w:ilvl w:val="0"/>
          <w:numId w:val="15"/>
        </w:numPr>
        <w:spacing w:after="0" w:line="240" w:lineRule="auto"/>
      </w:pPr>
      <w:r>
        <w:t xml:space="preserve">Min plus one </w:t>
      </w:r>
      <w:r>
        <w:tab/>
        <w:t>tomorrow</w:t>
      </w:r>
    </w:p>
    <w:p w:rsidR="000F4877" w:rsidRDefault="000F4877" w:rsidP="000F4877">
      <w:pPr>
        <w:numPr>
          <w:ilvl w:val="0"/>
          <w:numId w:val="15"/>
        </w:numPr>
        <w:spacing w:after="0" w:line="240" w:lineRule="auto"/>
      </w:pPr>
      <w:r>
        <w:t xml:space="preserve">Max less one </w:t>
      </w:r>
      <w:r>
        <w:tab/>
        <w:t>yesterday</w:t>
      </w:r>
    </w:p>
    <w:p w:rsidR="000F4877" w:rsidRDefault="000F4877" w:rsidP="000F4877">
      <w:pPr>
        <w:numPr>
          <w:ilvl w:val="0"/>
          <w:numId w:val="15"/>
        </w:numPr>
        <w:spacing w:after="0" w:line="240" w:lineRule="auto"/>
      </w:pPr>
      <w:r>
        <w:t xml:space="preserve">Max </w:t>
      </w:r>
      <w:r>
        <w:tab/>
      </w:r>
      <w:r>
        <w:tab/>
        <w:t>today</w:t>
      </w:r>
    </w:p>
    <w:p w:rsidR="000F4877" w:rsidRDefault="000F4877" w:rsidP="000F4877">
      <w:pPr>
        <w:numPr>
          <w:ilvl w:val="0"/>
          <w:numId w:val="15"/>
        </w:numPr>
        <w:spacing w:after="0" w:line="240" w:lineRule="auto"/>
      </w:pPr>
      <w:r>
        <w:lastRenderedPageBreak/>
        <w:t xml:space="preserve">Max plus one </w:t>
      </w:r>
      <w:r>
        <w:tab/>
        <w:t>tomorrow</w:t>
      </w:r>
    </w:p>
    <w:p w:rsidR="000F4877" w:rsidRDefault="000F4877" w:rsidP="000F4877">
      <w:pPr>
        <w:numPr>
          <w:ilvl w:val="0"/>
          <w:numId w:val="15"/>
        </w:numPr>
        <w:spacing w:after="0" w:line="240" w:lineRule="auto"/>
      </w:pPr>
      <w:r>
        <w:t xml:space="preserve">Extreme max </w:t>
      </w:r>
      <w:r>
        <w:tab/>
        <w:t>today plus 100 years</w:t>
      </w:r>
    </w:p>
    <w:p w:rsidR="000F4877" w:rsidRDefault="000F4877" w:rsidP="000F4877"/>
    <w:p w:rsidR="000F4877" w:rsidRDefault="000F4877" w:rsidP="000F4877">
      <w:r>
        <w:t>We can’t work out the mid since that is mid way between today and today which is still today!</w:t>
      </w:r>
    </w:p>
    <w:p w:rsidR="000F4877" w:rsidRDefault="000F4877" w:rsidP="000F4877">
      <w:r>
        <w:t>When we look at the tests we have so far there is quite a lot of duplication so we may abandon most of the tests resulting in these as the important test cases…</w:t>
      </w:r>
    </w:p>
    <w:p w:rsidR="000F4877" w:rsidRDefault="000F4877" w:rsidP="000F4877">
      <w:pPr>
        <w:numPr>
          <w:ilvl w:val="0"/>
          <w:numId w:val="15"/>
        </w:numPr>
        <w:spacing w:after="0" w:line="240" w:lineRule="auto"/>
      </w:pPr>
      <w:r>
        <w:t>Extreme min</w:t>
      </w:r>
      <w:r>
        <w:tab/>
        <w:t>today less 100 years</w:t>
      </w:r>
    </w:p>
    <w:p w:rsidR="000F4877" w:rsidRDefault="000F4877" w:rsidP="000F4877">
      <w:pPr>
        <w:numPr>
          <w:ilvl w:val="0"/>
          <w:numId w:val="15"/>
        </w:numPr>
        <w:spacing w:after="0" w:line="240" w:lineRule="auto"/>
      </w:pPr>
      <w:r>
        <w:t xml:space="preserve">Min less one </w:t>
      </w:r>
      <w:r>
        <w:tab/>
        <w:t>yesterday</w:t>
      </w:r>
    </w:p>
    <w:p w:rsidR="000F4877" w:rsidRDefault="000F4877" w:rsidP="000F4877">
      <w:pPr>
        <w:numPr>
          <w:ilvl w:val="0"/>
          <w:numId w:val="15"/>
        </w:numPr>
        <w:spacing w:after="0" w:line="240" w:lineRule="auto"/>
      </w:pPr>
      <w:r>
        <w:t xml:space="preserve">Min </w:t>
      </w:r>
      <w:r>
        <w:tab/>
      </w:r>
      <w:r>
        <w:tab/>
        <w:t>today</w:t>
      </w:r>
    </w:p>
    <w:p w:rsidR="000F4877" w:rsidRDefault="000F4877" w:rsidP="000F4877">
      <w:pPr>
        <w:numPr>
          <w:ilvl w:val="0"/>
          <w:numId w:val="15"/>
        </w:numPr>
        <w:spacing w:after="0" w:line="240" w:lineRule="auto"/>
      </w:pPr>
      <w:r>
        <w:t xml:space="preserve">Min plus one </w:t>
      </w:r>
      <w:r>
        <w:tab/>
        <w:t>tomorrow</w:t>
      </w:r>
    </w:p>
    <w:p w:rsidR="000F4877" w:rsidRDefault="000F4877" w:rsidP="000F4877">
      <w:pPr>
        <w:numPr>
          <w:ilvl w:val="0"/>
          <w:numId w:val="15"/>
        </w:numPr>
        <w:spacing w:after="0" w:line="240" w:lineRule="auto"/>
      </w:pPr>
      <w:r>
        <w:t xml:space="preserve">Extreme max </w:t>
      </w:r>
      <w:r>
        <w:tab/>
        <w:t>today plus 100 years</w:t>
      </w:r>
    </w:p>
    <w:p w:rsidR="000F4877" w:rsidRDefault="000F4877" w:rsidP="000F4877"/>
    <w:p w:rsidR="000F4877" w:rsidRDefault="000F4877" w:rsidP="000F4877">
      <w:r>
        <w:t>Lastly notice how I have not specified an actual date in the test data.  I have gone with generic words like today and yesterday.</w:t>
      </w:r>
    </w:p>
    <w:p w:rsidR="000F4877" w:rsidRDefault="000F4877" w:rsidP="000F4877">
      <w:r>
        <w:t>The thing to keep in mind with testing dates is that the data is date sensitive.</w:t>
      </w:r>
    </w:p>
    <w:p w:rsidR="000F4877" w:rsidRDefault="000F4877" w:rsidP="000F4877">
      <w:r>
        <w:t>If we state actual dates then they may be OK for the day written but the following day the data will be out of date.</w:t>
      </w:r>
    </w:p>
    <w:p w:rsidR="000F4877" w:rsidRDefault="000F4877" w:rsidP="000F4877">
      <w:pPr>
        <w:pStyle w:val="Heading2"/>
      </w:pPr>
      <w:bookmarkStart w:id="32" w:name="_Toc12443352"/>
      <w:r>
        <w:t xml:space="preserve">Testing for </w:t>
      </w:r>
      <w:proofErr w:type="spellStart"/>
      <w:r>
        <w:t>ManufacturerID</w:t>
      </w:r>
      <w:proofErr w:type="spellEnd"/>
      <w:r>
        <w:t xml:space="preserve"> Integer</w:t>
      </w:r>
      <w:bookmarkEnd w:id="32"/>
    </w:p>
    <w:p w:rsidR="000F4877" w:rsidRDefault="000F4877" w:rsidP="000F4877">
      <w:r>
        <w:t>Here is one last example to complete the set…</w:t>
      </w:r>
    </w:p>
    <w:p w:rsidR="000F4877" w:rsidRDefault="000F4877" w:rsidP="000F4877">
      <w:r>
        <w:rPr>
          <w:noProof/>
          <w:lang w:val="en-GB" w:eastAsia="en-GB"/>
        </w:rPr>
        <w:drawing>
          <wp:inline distT="0" distB="0" distL="0" distR="0">
            <wp:extent cx="5932805" cy="357949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32805" cy="3579495"/>
                    </a:xfrm>
                    <a:prstGeom prst="rect">
                      <a:avLst/>
                    </a:prstGeom>
                    <a:noFill/>
                    <a:ln w="9525">
                      <a:noFill/>
                      <a:miter lim="800000"/>
                      <a:headEnd/>
                      <a:tailEnd/>
                    </a:ln>
                  </pic:spPr>
                </pic:pic>
              </a:graphicData>
            </a:graphic>
          </wp:inline>
        </w:drawing>
      </w:r>
    </w:p>
    <w:p w:rsidR="000F4877" w:rsidRDefault="000F4877" w:rsidP="000F4877">
      <w:r>
        <w:lastRenderedPageBreak/>
        <w:t>The test data shares similar issues with a decimal field.</w:t>
      </w:r>
    </w:p>
    <w:p w:rsidR="000F4877" w:rsidRDefault="000F4877" w:rsidP="000F4877">
      <w:r>
        <w:t xml:space="preserve">Notice though that we have some notes associated with this field.  Given that this is a foreign key we also need to make sure that it matches the value of an existing record in </w:t>
      </w:r>
      <w:proofErr w:type="spellStart"/>
      <w:r>
        <w:t>tblManufacturer</w:t>
      </w:r>
      <w:proofErr w:type="spellEnd"/>
      <w:r>
        <w:t>.</w:t>
      </w:r>
    </w:p>
    <w:p w:rsidR="00B90AC1" w:rsidRPr="007C6662" w:rsidRDefault="00B90AC1" w:rsidP="00B90AC1">
      <w:pPr>
        <w:pStyle w:val="Heading2"/>
        <w:rPr>
          <w:lang w:val="en-GB"/>
        </w:rPr>
      </w:pPr>
      <w:bookmarkStart w:id="33" w:name="_Toc30764595"/>
      <w:r w:rsidRPr="007C6662">
        <w:rPr>
          <w:lang w:val="en-GB"/>
        </w:rPr>
        <w:t>Test Driven Development</w:t>
      </w:r>
      <w:bookmarkEnd w:id="33"/>
    </w:p>
    <w:p w:rsidR="00B90AC1" w:rsidRPr="007C6662" w:rsidRDefault="00B90AC1" w:rsidP="00B90AC1">
      <w:pPr>
        <w:rPr>
          <w:lang w:val="en-GB"/>
        </w:rPr>
      </w:pPr>
      <w:r w:rsidRPr="007C6662">
        <w:rPr>
          <w:lang w:val="en-GB"/>
        </w:rPr>
        <w:t>Test Driven Development (TDD) is an approach to software construction which starts with the test for a feature before the feature even exists.</w:t>
      </w:r>
    </w:p>
    <w:p w:rsidR="00B90AC1" w:rsidRPr="007C6662" w:rsidRDefault="00B90AC1" w:rsidP="00B90AC1">
      <w:pPr>
        <w:rPr>
          <w:lang w:val="en-GB"/>
        </w:rPr>
      </w:pPr>
      <w:r w:rsidRPr="007C6662">
        <w:rPr>
          <w:lang w:val="en-GB"/>
        </w:rPr>
        <w:t>The rules are…</w:t>
      </w:r>
    </w:p>
    <w:p w:rsidR="00B90AC1" w:rsidRPr="007C6662" w:rsidRDefault="00B90AC1" w:rsidP="00B90AC1">
      <w:pPr>
        <w:numPr>
          <w:ilvl w:val="0"/>
          <w:numId w:val="16"/>
        </w:numPr>
        <w:spacing w:after="0" w:line="240" w:lineRule="auto"/>
        <w:rPr>
          <w:lang w:val="en-GB"/>
        </w:rPr>
      </w:pPr>
      <w:r w:rsidRPr="007C6662">
        <w:rPr>
          <w:lang w:val="en-GB"/>
        </w:rPr>
        <w:t>Create a test that fails</w:t>
      </w:r>
    </w:p>
    <w:p w:rsidR="00B90AC1" w:rsidRPr="007C6662" w:rsidRDefault="00B90AC1" w:rsidP="00B90AC1">
      <w:pPr>
        <w:numPr>
          <w:ilvl w:val="0"/>
          <w:numId w:val="16"/>
        </w:numPr>
        <w:spacing w:after="0" w:line="240" w:lineRule="auto"/>
        <w:rPr>
          <w:lang w:val="en-GB"/>
        </w:rPr>
      </w:pPr>
      <w:r w:rsidRPr="007C6662">
        <w:rPr>
          <w:lang w:val="en-GB"/>
        </w:rPr>
        <w:t>Run the test and see it fail</w:t>
      </w:r>
    </w:p>
    <w:p w:rsidR="00B90AC1" w:rsidRPr="007C6662" w:rsidRDefault="00B90AC1" w:rsidP="00B90AC1">
      <w:pPr>
        <w:numPr>
          <w:ilvl w:val="0"/>
          <w:numId w:val="16"/>
        </w:numPr>
        <w:spacing w:after="0" w:line="240" w:lineRule="auto"/>
        <w:rPr>
          <w:lang w:val="en-GB"/>
        </w:rPr>
      </w:pPr>
      <w:r w:rsidRPr="007C6662">
        <w:rPr>
          <w:lang w:val="en-GB"/>
        </w:rPr>
        <w:t>Fix the error in a simplistic way</w:t>
      </w:r>
    </w:p>
    <w:p w:rsidR="00B90AC1" w:rsidRPr="007C6662" w:rsidRDefault="00B90AC1" w:rsidP="00B90AC1">
      <w:pPr>
        <w:numPr>
          <w:ilvl w:val="0"/>
          <w:numId w:val="16"/>
        </w:numPr>
        <w:spacing w:after="0" w:line="240" w:lineRule="auto"/>
        <w:rPr>
          <w:lang w:val="en-GB"/>
        </w:rPr>
      </w:pPr>
      <w:r w:rsidRPr="007C6662">
        <w:rPr>
          <w:lang w:val="en-GB"/>
        </w:rPr>
        <w:t>See the test pass</w:t>
      </w:r>
    </w:p>
    <w:p w:rsidR="00B90AC1" w:rsidRPr="007C6662" w:rsidRDefault="00B90AC1" w:rsidP="00B90AC1">
      <w:pPr>
        <w:numPr>
          <w:ilvl w:val="0"/>
          <w:numId w:val="16"/>
        </w:numPr>
        <w:spacing w:after="0" w:line="240" w:lineRule="auto"/>
        <w:rPr>
          <w:lang w:val="en-GB"/>
        </w:rPr>
      </w:pPr>
      <w:r w:rsidRPr="007C6662">
        <w:rPr>
          <w:lang w:val="en-GB"/>
        </w:rPr>
        <w:t>Re-factor to implement the feature correctly</w:t>
      </w:r>
    </w:p>
    <w:p w:rsidR="00B90AC1" w:rsidRPr="007C6662" w:rsidRDefault="00B90AC1" w:rsidP="00B90AC1">
      <w:pPr>
        <w:rPr>
          <w:lang w:val="en-GB"/>
        </w:rPr>
      </w:pPr>
    </w:p>
    <w:p w:rsidR="00B90AC1" w:rsidRPr="007C6662" w:rsidRDefault="00B90AC1" w:rsidP="00B90AC1">
      <w:pPr>
        <w:rPr>
          <w:lang w:val="en-GB"/>
        </w:rPr>
      </w:pPr>
      <w:r w:rsidRPr="007C6662">
        <w:rPr>
          <w:lang w:val="en-GB"/>
        </w:rPr>
        <w:t>In TDD rather than starting to write the system without any plan or strategy we take small steps which when added together eventually build in to the finished system.</w:t>
      </w:r>
    </w:p>
    <w:p w:rsidR="00B90AC1" w:rsidRPr="007C6662" w:rsidRDefault="00B90AC1" w:rsidP="00B90AC1">
      <w:pPr>
        <w:rPr>
          <w:lang w:val="en-GB"/>
        </w:rPr>
      </w:pPr>
      <w:r w:rsidRPr="007C6662">
        <w:rPr>
          <w:lang w:val="en-GB"/>
        </w:rPr>
        <w:t>As we create our tests we will create test cases in our code.  Every time we run the system all of the test cases are run against our code and we may be reasonably sure that our system is robust due to the constant application of the test cases.</w:t>
      </w:r>
    </w:p>
    <w:p w:rsidR="00B90AC1" w:rsidRPr="007C6662" w:rsidRDefault="00B90AC1" w:rsidP="00B90AC1">
      <w:pPr>
        <w:rPr>
          <w:lang w:val="en-GB"/>
        </w:rPr>
      </w:pPr>
      <w:r w:rsidRPr="007C6662">
        <w:rPr>
          <w:lang w:val="en-GB"/>
        </w:rPr>
        <w:t>If at some point we get something wrong the testing will tell us that a test has failed and it should give us a clear indication as to what test has failed and where in the system the problem is.</w:t>
      </w:r>
    </w:p>
    <w:p w:rsidR="00B90AC1" w:rsidRPr="007C6662" w:rsidRDefault="00B90AC1" w:rsidP="00B90AC1">
      <w:pPr>
        <w:rPr>
          <w:lang w:val="en-GB"/>
        </w:rPr>
      </w:pPr>
      <w:r w:rsidRPr="007C6662">
        <w:rPr>
          <w:lang w:val="en-GB"/>
        </w:rPr>
        <w:t>TDD is a good way of not only building confidence in the systems we create it will also help to build confidence in our own ability as developers.</w:t>
      </w:r>
    </w:p>
    <w:p w:rsidR="00B90AC1" w:rsidRPr="007C6662" w:rsidRDefault="00B90AC1" w:rsidP="00B90AC1">
      <w:pPr>
        <w:rPr>
          <w:lang w:val="en-GB"/>
        </w:rPr>
      </w:pPr>
      <w:r w:rsidRPr="007C6662">
        <w:rPr>
          <w:lang w:val="en-GB"/>
        </w:rPr>
        <w:t>TDD forces us to take lots of small steps in developing the system and small steps are much easier to cope with than making fewer large steps.</w:t>
      </w:r>
    </w:p>
    <w:p w:rsidR="00B90AC1" w:rsidRPr="007C6662" w:rsidRDefault="00B90AC1" w:rsidP="00B90AC1">
      <w:pPr>
        <w:pStyle w:val="Heading2"/>
        <w:rPr>
          <w:lang w:val="en-GB"/>
        </w:rPr>
      </w:pPr>
      <w:bookmarkStart w:id="34" w:name="_Toc30764596"/>
      <w:r w:rsidRPr="007C6662">
        <w:rPr>
          <w:lang w:val="en-GB"/>
        </w:rPr>
        <w:t>Creating the Test Class</w:t>
      </w:r>
      <w:bookmarkEnd w:id="34"/>
    </w:p>
    <w:p w:rsidR="00B90AC1" w:rsidRPr="007C6662" w:rsidRDefault="00B90AC1" w:rsidP="00B90AC1">
      <w:pPr>
        <w:rPr>
          <w:lang w:val="en-GB"/>
        </w:rPr>
      </w:pPr>
      <w:r w:rsidRPr="007C6662">
        <w:rPr>
          <w:lang w:val="en-GB"/>
        </w:rPr>
        <w:t>Each of you should have their allocated section of the system.  In this example we will work through a widget related example, in your case it will be something else for example...</w:t>
      </w:r>
    </w:p>
    <w:p w:rsidR="00B90AC1" w:rsidRPr="007C6662" w:rsidRDefault="00B90AC1" w:rsidP="00B90AC1">
      <w:pPr>
        <w:pStyle w:val="ListParagraph"/>
        <w:numPr>
          <w:ilvl w:val="0"/>
          <w:numId w:val="17"/>
        </w:numPr>
        <w:rPr>
          <w:lang w:val="en-GB"/>
        </w:rPr>
      </w:pPr>
      <w:r w:rsidRPr="007C6662">
        <w:rPr>
          <w:lang w:val="en-GB"/>
        </w:rPr>
        <w:t>Customer management – find customer</w:t>
      </w:r>
    </w:p>
    <w:p w:rsidR="00B90AC1" w:rsidRPr="007C6662" w:rsidRDefault="00B90AC1" w:rsidP="00B90AC1">
      <w:pPr>
        <w:pStyle w:val="ListParagraph"/>
        <w:numPr>
          <w:ilvl w:val="0"/>
          <w:numId w:val="17"/>
        </w:numPr>
        <w:rPr>
          <w:lang w:val="en-GB"/>
        </w:rPr>
      </w:pPr>
      <w:r w:rsidRPr="007C6662">
        <w:rPr>
          <w:lang w:val="en-GB"/>
        </w:rPr>
        <w:t>Staff management – find staff member</w:t>
      </w:r>
    </w:p>
    <w:p w:rsidR="00B90AC1" w:rsidRPr="007C6662" w:rsidRDefault="00B90AC1" w:rsidP="00B90AC1">
      <w:pPr>
        <w:pStyle w:val="ListParagraph"/>
        <w:numPr>
          <w:ilvl w:val="0"/>
          <w:numId w:val="17"/>
        </w:numPr>
        <w:rPr>
          <w:lang w:val="en-GB"/>
        </w:rPr>
      </w:pPr>
      <w:r w:rsidRPr="007C6662">
        <w:rPr>
          <w:lang w:val="en-GB"/>
        </w:rPr>
        <w:t>Product management – find product</w:t>
      </w:r>
    </w:p>
    <w:p w:rsidR="00B90AC1" w:rsidRPr="007C6662" w:rsidRDefault="00B90AC1" w:rsidP="00B90AC1">
      <w:pPr>
        <w:pStyle w:val="ListParagraph"/>
        <w:numPr>
          <w:ilvl w:val="0"/>
          <w:numId w:val="17"/>
        </w:numPr>
        <w:rPr>
          <w:lang w:val="en-GB"/>
        </w:rPr>
      </w:pPr>
      <w:r w:rsidRPr="007C6662">
        <w:rPr>
          <w:lang w:val="en-GB"/>
        </w:rPr>
        <w:t>Order management – find order</w:t>
      </w:r>
    </w:p>
    <w:p w:rsidR="00B90AC1" w:rsidRPr="007C6662" w:rsidRDefault="00B90AC1" w:rsidP="00B90AC1">
      <w:pPr>
        <w:rPr>
          <w:lang w:val="en-GB"/>
        </w:rPr>
      </w:pPr>
      <w:r w:rsidRPr="007C6662">
        <w:rPr>
          <w:lang w:val="en-GB"/>
        </w:rPr>
        <w:t>The name of the entity to managed changes but the general rules remain the same.</w:t>
      </w:r>
    </w:p>
    <w:p w:rsidR="00B90AC1" w:rsidRPr="007C6662" w:rsidRDefault="00B90AC1" w:rsidP="00B90AC1">
      <w:pPr>
        <w:rPr>
          <w:lang w:val="en-GB"/>
        </w:rPr>
      </w:pPr>
      <w:r w:rsidRPr="007C6662">
        <w:rPr>
          <w:lang w:val="en-GB"/>
        </w:rPr>
        <w:lastRenderedPageBreak/>
        <w:t>In this example we will look at the method find widget to build this we will start by creating a test class rather than diving in and creating the code directly.</w:t>
      </w:r>
    </w:p>
    <w:p w:rsidR="000F4877" w:rsidRDefault="000F4877" w:rsidP="000F4877">
      <w:pPr>
        <w:pStyle w:val="Heading2"/>
      </w:pPr>
      <w:bookmarkStart w:id="35" w:name="_Toc12443353"/>
      <w:r>
        <w:t>Finally</w:t>
      </w:r>
      <w:bookmarkEnd w:id="35"/>
    </w:p>
    <w:p w:rsidR="000F4877" w:rsidRDefault="00B90AC1" w:rsidP="000F4877">
      <w:r>
        <w:t>I</w:t>
      </w:r>
      <w:r w:rsidR="000F4877">
        <w:t>t is hard to write an exhaustive list of test examples as your rules are likely to be unique to your system.</w:t>
      </w:r>
    </w:p>
    <w:p w:rsidR="000F4877" w:rsidRDefault="000F4877" w:rsidP="000F4877">
      <w:r>
        <w:t>Having said that always start work through the following steps and discount any test cases that do not apply…</w:t>
      </w:r>
    </w:p>
    <w:p w:rsidR="000F4877" w:rsidRDefault="000F4877" w:rsidP="000F4877">
      <w:pPr>
        <w:numPr>
          <w:ilvl w:val="0"/>
          <w:numId w:val="15"/>
        </w:numPr>
        <w:spacing w:after="0" w:line="240" w:lineRule="auto"/>
      </w:pPr>
      <w:r>
        <w:t>Always Start with Min and Max Tests</w:t>
      </w:r>
    </w:p>
    <w:p w:rsidR="000F4877" w:rsidRDefault="000F4877" w:rsidP="000F4877">
      <w:pPr>
        <w:numPr>
          <w:ilvl w:val="0"/>
          <w:numId w:val="15"/>
        </w:numPr>
        <w:spacing w:after="0" w:line="240" w:lineRule="auto"/>
      </w:pPr>
      <w:r>
        <w:t>Next Work out Boundaries</w:t>
      </w:r>
    </w:p>
    <w:p w:rsidR="000F4877" w:rsidRDefault="000F4877" w:rsidP="000F4877">
      <w:pPr>
        <w:numPr>
          <w:ilvl w:val="0"/>
          <w:numId w:val="15"/>
        </w:numPr>
        <w:spacing w:after="0" w:line="240" w:lineRule="auto"/>
      </w:pPr>
      <w:r>
        <w:t>Extreme Maximum and Extreme Minimum</w:t>
      </w:r>
    </w:p>
    <w:p w:rsidR="000F4877" w:rsidRDefault="000F4877" w:rsidP="000F4877">
      <w:pPr>
        <w:numPr>
          <w:ilvl w:val="0"/>
          <w:numId w:val="15"/>
        </w:numPr>
        <w:spacing w:after="0" w:line="240" w:lineRule="auto"/>
      </w:pPr>
      <w:r>
        <w:t>Test the Mid Range</w:t>
      </w:r>
    </w:p>
    <w:p w:rsidR="000F4877" w:rsidRDefault="000F4877" w:rsidP="000F4877">
      <w:pPr>
        <w:numPr>
          <w:ilvl w:val="0"/>
          <w:numId w:val="15"/>
        </w:numPr>
        <w:spacing w:after="0" w:line="240" w:lineRule="auto"/>
      </w:pPr>
      <w:r>
        <w:t>Test Invalid Data Type</w:t>
      </w:r>
    </w:p>
    <w:p w:rsidR="000F4877" w:rsidRDefault="000F4877" w:rsidP="000F4877">
      <w:pPr>
        <w:numPr>
          <w:ilvl w:val="0"/>
          <w:numId w:val="15"/>
        </w:numPr>
        <w:spacing w:after="0" w:line="240" w:lineRule="auto"/>
      </w:pPr>
      <w:r>
        <w:t>Complete Other Tests</w:t>
      </w:r>
    </w:p>
    <w:p w:rsidR="000F4877" w:rsidRDefault="000F4877" w:rsidP="000F4877">
      <w:pPr>
        <w:numPr>
          <w:ilvl w:val="0"/>
          <w:numId w:val="15"/>
        </w:numPr>
        <w:spacing w:after="0" w:line="240" w:lineRule="auto"/>
      </w:pPr>
      <w:r>
        <w:t>Complete Expected Result</w:t>
      </w:r>
    </w:p>
    <w:p w:rsidR="000F4877" w:rsidRDefault="000F4877" w:rsidP="000F4877">
      <w:pPr>
        <w:numPr>
          <w:ilvl w:val="0"/>
          <w:numId w:val="15"/>
        </w:numPr>
        <w:spacing w:after="0" w:line="240" w:lineRule="auto"/>
      </w:pPr>
      <w:r>
        <w:t>Complete Additional Notes/Instructions</w:t>
      </w:r>
    </w:p>
    <w:p w:rsidR="000F4877" w:rsidRDefault="000F4877" w:rsidP="000F4877"/>
    <w:p w:rsidR="000F4877" w:rsidRDefault="000F4877" w:rsidP="000F4877"/>
    <w:p w:rsidR="000F4877" w:rsidRDefault="000F4877" w:rsidP="000F4877"/>
    <w:p w:rsidR="000F4877" w:rsidRPr="00111265" w:rsidRDefault="000F4877" w:rsidP="00111265">
      <w:pPr>
        <w:rPr>
          <w:lang w:val="en-GB"/>
        </w:rPr>
      </w:pPr>
    </w:p>
    <w:sectPr w:rsidR="000F4877" w:rsidRPr="00111265" w:rsidSect="00FB0F3B">
      <w:headerReference w:type="default" r:id="rId28"/>
      <w:footerReference w:type="default" r:id="rId29"/>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877" w:rsidRDefault="000F4877" w:rsidP="00E7723E">
      <w:pPr>
        <w:spacing w:after="0" w:line="240" w:lineRule="auto"/>
      </w:pPr>
      <w:r>
        <w:separator/>
      </w:r>
    </w:p>
  </w:endnote>
  <w:endnote w:type="continuationSeparator" w:id="0">
    <w:p w:rsidR="000F4877" w:rsidRDefault="000F4877"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0F4877" w:rsidRDefault="00382487">
        <w:pPr>
          <w:pStyle w:val="Footer"/>
          <w:jc w:val="center"/>
        </w:pPr>
        <w:fldSimple w:instr=" PAGE   \* MERGEFORMAT ">
          <w:r w:rsidR="00B90AC1">
            <w:rPr>
              <w:noProof/>
            </w:rPr>
            <w:t>18</w:t>
          </w:r>
        </w:fldSimple>
      </w:p>
    </w:sdtContent>
  </w:sdt>
  <w:p w:rsidR="000F4877" w:rsidRDefault="000F48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877" w:rsidRDefault="000F4877" w:rsidP="00E7723E">
      <w:pPr>
        <w:spacing w:after="0" w:line="240" w:lineRule="auto"/>
      </w:pPr>
      <w:r>
        <w:separator/>
      </w:r>
    </w:p>
  </w:footnote>
  <w:footnote w:type="continuationSeparator" w:id="0">
    <w:p w:rsidR="000F4877" w:rsidRDefault="000F4877"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877" w:rsidRDefault="000F48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13BEC"/>
    <w:multiLevelType w:val="hybridMultilevel"/>
    <w:tmpl w:val="F90E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139E1"/>
    <w:multiLevelType w:val="hybridMultilevel"/>
    <w:tmpl w:val="623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D04B35"/>
    <w:multiLevelType w:val="hybridMultilevel"/>
    <w:tmpl w:val="CC822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3110D"/>
    <w:multiLevelType w:val="hybridMultilevel"/>
    <w:tmpl w:val="9E129E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0B0F07"/>
    <w:multiLevelType w:val="hybridMultilevel"/>
    <w:tmpl w:val="43940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0D201E"/>
    <w:multiLevelType w:val="hybridMultilevel"/>
    <w:tmpl w:val="AD180C6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5647E9"/>
    <w:multiLevelType w:val="hybridMultilevel"/>
    <w:tmpl w:val="D81AF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A75C5B"/>
    <w:multiLevelType w:val="hybridMultilevel"/>
    <w:tmpl w:val="D44CF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44A483F"/>
    <w:multiLevelType w:val="hybridMultilevel"/>
    <w:tmpl w:val="BF34CF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9CC00B5"/>
    <w:multiLevelType w:val="hybridMultilevel"/>
    <w:tmpl w:val="ABBE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8E7574"/>
    <w:multiLevelType w:val="hybridMultilevel"/>
    <w:tmpl w:val="85EE5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8"/>
  </w:num>
  <w:num w:numId="4">
    <w:abstractNumId w:val="15"/>
  </w:num>
  <w:num w:numId="5">
    <w:abstractNumId w:val="7"/>
  </w:num>
  <w:num w:numId="6">
    <w:abstractNumId w:val="0"/>
  </w:num>
  <w:num w:numId="7">
    <w:abstractNumId w:val="6"/>
  </w:num>
  <w:num w:numId="8">
    <w:abstractNumId w:val="3"/>
  </w:num>
  <w:num w:numId="9">
    <w:abstractNumId w:val="11"/>
  </w:num>
  <w:num w:numId="10">
    <w:abstractNumId w:val="12"/>
  </w:num>
  <w:num w:numId="11">
    <w:abstractNumId w:val="16"/>
  </w:num>
  <w:num w:numId="12">
    <w:abstractNumId w:val="13"/>
  </w:num>
  <w:num w:numId="13">
    <w:abstractNumId w:val="1"/>
  </w:num>
  <w:num w:numId="14">
    <w:abstractNumId w:val="14"/>
  </w:num>
  <w:num w:numId="15">
    <w:abstractNumId w:val="9"/>
  </w:num>
  <w:num w:numId="16">
    <w:abstractNumId w:val="4"/>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951E97"/>
    <w:rsid w:val="00004A10"/>
    <w:rsid w:val="0002187C"/>
    <w:rsid w:val="000F4877"/>
    <w:rsid w:val="00111265"/>
    <w:rsid w:val="00176E63"/>
    <w:rsid w:val="002806F6"/>
    <w:rsid w:val="00382487"/>
    <w:rsid w:val="006933E4"/>
    <w:rsid w:val="0080762C"/>
    <w:rsid w:val="008131DB"/>
    <w:rsid w:val="00951E97"/>
    <w:rsid w:val="009A1761"/>
    <w:rsid w:val="00B90AC1"/>
    <w:rsid w:val="00C07EF2"/>
    <w:rsid w:val="00C31129"/>
    <w:rsid w:val="00E7723E"/>
    <w:rsid w:val="00F23B7B"/>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EFD51-4E8B-4639-A16A-4B604D9C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6</TotalTime>
  <Pages>27</Pages>
  <Words>3218</Words>
  <Characters>18348</Characters>
  <Application>Microsoft Office Word</Application>
  <DocSecurity>4</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2</cp:revision>
  <dcterms:created xsi:type="dcterms:W3CDTF">2020-01-24T13:29:00Z</dcterms:created>
  <dcterms:modified xsi:type="dcterms:W3CDTF">2020-01-24T13:29:00Z</dcterms:modified>
</cp:coreProperties>
</file>